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24A7C" w14:textId="14EC3970" w:rsidR="0029226B" w:rsidRPr="00147A6F" w:rsidRDefault="00F34022" w:rsidP="0029226B">
      <w:pPr>
        <w:rPr>
          <w:rFonts w:ascii="XCCW Joined 1a" w:hAnsi="XCCW Joined 1a" w:cs="Arial"/>
        </w:rPr>
      </w:pPr>
      <w:r>
        <w:rPr>
          <w:rFonts w:ascii="XCCW Joined 1a" w:hAnsi="XCCW Joined 1a" w:cs="Arial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5136" behindDoc="0" locked="0" layoutInCell="1" allowOverlap="1" wp14:anchorId="17077A42" wp14:editId="0284A875">
                <wp:simplePos x="0" y="0"/>
                <wp:positionH relativeFrom="column">
                  <wp:posOffset>-313690</wp:posOffset>
                </wp:positionH>
                <wp:positionV relativeFrom="paragraph">
                  <wp:posOffset>-300990</wp:posOffset>
                </wp:positionV>
                <wp:extent cx="14351000" cy="8750300"/>
                <wp:effectExtent l="0" t="0" r="12700" b="12700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351000" cy="8750300"/>
                          <a:chOff x="0" y="0"/>
                          <a:chExt cx="14351000" cy="8750300"/>
                        </a:xfrm>
                      </wpg:grpSpPr>
                      <wps:wsp>
                        <wps:cNvPr id="24" name="Rounded Rectangle 7"/>
                        <wps:cNvSpPr>
                          <a:spLocks noChangeArrowheads="1"/>
                        </wps:cNvSpPr>
                        <wps:spPr bwMode="auto">
                          <a:xfrm>
                            <a:off x="9639300" y="0"/>
                            <a:ext cx="4711700" cy="42291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rgbClr val="1F4D78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FABDEE6" w14:textId="77777777" w:rsidR="00376782" w:rsidRPr="00045F11" w:rsidRDefault="00376782" w:rsidP="00376782">
                              <w:pPr>
                                <w:spacing w:after="0"/>
                                <w:rPr>
                                  <w:rFonts w:ascii="Century Gothic" w:hAnsi="Century Gothic"/>
                                  <w:sz w:val="24"/>
                                  <w:szCs w:val="16"/>
                                </w:rPr>
                              </w:pPr>
                              <w:r w:rsidRPr="00045F11">
                                <w:rPr>
                                  <w:rFonts w:ascii="Century Gothic" w:hAnsi="Century Gothic"/>
                                  <w:color w:val="2E74B5"/>
                                  <w:sz w:val="40"/>
                                  <w:szCs w:val="24"/>
                                </w:rPr>
                                <w:t>Numeracy/ Maths</w:t>
                              </w:r>
                              <w:r w:rsidRPr="00045F11">
                                <w:rPr>
                                  <w:rFonts w:ascii="Century Gothic" w:hAnsi="Century Gothic"/>
                                  <w:sz w:val="24"/>
                                  <w:szCs w:val="16"/>
                                </w:rPr>
                                <w:t xml:space="preserve"> </w:t>
                              </w:r>
                            </w:p>
                            <w:p w14:paraId="49DF884B" w14:textId="56143115" w:rsidR="00376782" w:rsidRPr="00376782" w:rsidRDefault="00376782" w:rsidP="00376782">
                              <w:pPr>
                                <w:spacing w:after="0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 w:rsidRPr="00376782">
                                <w:rPr>
                                  <w:rFonts w:ascii="Century Gothic" w:hAnsi="Century Gothic"/>
                                  <w:b/>
                                  <w:sz w:val="24"/>
                                  <w:szCs w:val="24"/>
                                </w:rPr>
                                <w:t>I am learning to…</w:t>
                              </w:r>
                            </w:p>
                            <w:p w14:paraId="5A4CC801" w14:textId="77777777" w:rsidR="00206FBC" w:rsidRDefault="00206FBC" w:rsidP="00206FBC">
                              <w:pPr>
                                <w:pStyle w:val="ListParagraph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Tell the time using ¼ past and ¼ to</w:t>
                              </w:r>
                            </w:p>
                            <w:p w14:paraId="081A8A15" w14:textId="306120DE" w:rsidR="00206FBC" w:rsidRDefault="00206FBC" w:rsidP="00206FBC">
                              <w:pPr>
                                <w:pStyle w:val="ListParagraph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Convert</w:t>
                              </w:r>
                              <w:r w:rsidRPr="00206FBC"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 xml:space="preserve"> times from digital to analogue and </w:t>
                              </w: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vice versa</w:t>
                              </w:r>
                            </w:p>
                            <w:p w14:paraId="7C31725A" w14:textId="4BDC3B19" w:rsidR="00206FBC" w:rsidRDefault="00206FBC" w:rsidP="00206FBC">
                              <w:pPr>
                                <w:pStyle w:val="ListParagraph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 xml:space="preserve">Show the time using a </w:t>
                              </w:r>
                              <w:r w:rsidR="00F77A06"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24-hour</w:t>
                              </w: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 xml:space="preserve"> clock</w:t>
                              </w:r>
                            </w:p>
                            <w:p w14:paraId="4A3B4D16" w14:textId="525AB197" w:rsidR="00206FBC" w:rsidRDefault="00206FBC" w:rsidP="00206FBC">
                              <w:pPr>
                                <w:pStyle w:val="ListParagraph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Input data on a calendar</w:t>
                              </w:r>
                            </w:p>
                            <w:p w14:paraId="7C5BDC85" w14:textId="58CB702A" w:rsidR="00206FBC" w:rsidRDefault="00B9270B" w:rsidP="00206FBC">
                              <w:pPr>
                                <w:pStyle w:val="ListParagraph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 xml:space="preserve">Read information from a </w:t>
                              </w:r>
                              <w:r w:rsidR="00206FBC"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calendar</w:t>
                              </w:r>
                            </w:p>
                            <w:p w14:paraId="08BF8BCA" w14:textId="7C7C1494" w:rsidR="00206FBC" w:rsidRDefault="00206FBC" w:rsidP="00206FBC">
                              <w:pPr>
                                <w:pStyle w:val="ListParagraph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Work out simple duration</w:t>
                              </w:r>
                            </w:p>
                            <w:p w14:paraId="3F2E7677" w14:textId="7184E3BB" w:rsidR="00216216" w:rsidRPr="00206FBC" w:rsidRDefault="00216216" w:rsidP="00206FBC">
                              <w:pPr>
                                <w:pStyle w:val="ListParagraph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Using doubles to help with adding numbers that are near each other (near doubles) eg 5+6, 11+10</w:t>
                              </w:r>
                            </w:p>
                            <w:p w14:paraId="567EFBB3" w14:textId="77777777" w:rsidR="00376782" w:rsidRDefault="00376782" w:rsidP="0037678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7" name="Rounded Rectangle 8"/>
                        <wps:cNvSpPr>
                          <a:spLocks noChangeArrowheads="1"/>
                        </wps:cNvSpPr>
                        <wps:spPr bwMode="auto">
                          <a:xfrm>
                            <a:off x="63500" y="25400"/>
                            <a:ext cx="4711700" cy="428083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D55BF58" w14:textId="77777777" w:rsidR="00206FBC" w:rsidRPr="00045F11" w:rsidRDefault="00206FBC" w:rsidP="00206FBC">
                              <w:pPr>
                                <w:spacing w:after="0"/>
                                <w:rPr>
                                  <w:rFonts w:ascii="Century Gothic" w:hAnsi="Century Gothic"/>
                                  <w:color w:val="FF0000"/>
                                  <w:sz w:val="36"/>
                                  <w:szCs w:val="24"/>
                                </w:rPr>
                              </w:pPr>
                              <w:r w:rsidRPr="00045F11">
                                <w:rPr>
                                  <w:rFonts w:ascii="Century Gothic" w:hAnsi="Century Gothic"/>
                                  <w:color w:val="FF0000"/>
                                  <w:sz w:val="36"/>
                                  <w:szCs w:val="24"/>
                                </w:rPr>
                                <w:t xml:space="preserve">Literacy </w:t>
                              </w:r>
                            </w:p>
                            <w:p w14:paraId="3D9A8130" w14:textId="77777777" w:rsidR="00206FBC" w:rsidRPr="00376782" w:rsidRDefault="00206FBC" w:rsidP="00206FBC">
                              <w:pPr>
                                <w:spacing w:after="0"/>
                                <w:rPr>
                                  <w:rFonts w:ascii="Century Gothic" w:hAnsi="Century Gothic"/>
                                  <w:szCs w:val="16"/>
                                </w:rPr>
                              </w:pPr>
                              <w:r w:rsidRPr="00376782">
                                <w:rPr>
                                  <w:rFonts w:ascii="Century Gothic" w:hAnsi="Century Gothic"/>
                                  <w:b/>
                                  <w:sz w:val="28"/>
                                  <w:szCs w:val="16"/>
                                </w:rPr>
                                <w:t>I am learning to…</w:t>
                              </w:r>
                            </w:p>
                            <w:p w14:paraId="1AAA50AA" w14:textId="72B205BD" w:rsidR="00206FBC" w:rsidRDefault="00206FBC" w:rsidP="00125770">
                              <w:pPr>
                                <w:spacing w:after="0" w:line="240" w:lineRule="auto"/>
                                <w:rPr>
                                  <w:rFonts w:ascii="Century Gothic" w:hAnsi="Century Gothic"/>
                                  <w:sz w:val="24"/>
                                  <w:u w:val="single"/>
                                </w:rPr>
                              </w:pPr>
                              <w:r w:rsidRPr="00376782">
                                <w:rPr>
                                  <w:rFonts w:ascii="Century Gothic" w:hAnsi="Century Gothic"/>
                                  <w:sz w:val="24"/>
                                  <w:u w:val="single"/>
                                </w:rPr>
                                <w:t xml:space="preserve">Writing </w:t>
                              </w:r>
                            </w:p>
                            <w:p w14:paraId="32931E52" w14:textId="6CAACB10" w:rsidR="00125770" w:rsidRPr="00125770" w:rsidRDefault="00B9270B" w:rsidP="00125770">
                              <w:pPr>
                                <w:pStyle w:val="ListParagraph"/>
                                <w:numPr>
                                  <w:ilvl w:val="0"/>
                                  <w:numId w:val="34"/>
                                </w:numPr>
                                <w:spacing w:after="0" w:line="240" w:lineRule="auto"/>
                                <w:rPr>
                                  <w:rFonts w:ascii="Century Gothic" w:hAnsi="Century Gothic"/>
                                  <w:sz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</w:rPr>
                                <w:t>Write down how you are feeling about learning at h</w:t>
                              </w:r>
                              <w:r w:rsidR="00343D01">
                                <w:rPr>
                                  <w:rFonts w:ascii="Century Gothic" w:hAnsi="Century Gothic"/>
                                  <w:sz w:val="24"/>
                                </w:rPr>
                                <w:t xml:space="preserve">ome.  What do you think are </w:t>
                              </w:r>
                              <w:r>
                                <w:rPr>
                                  <w:rFonts w:ascii="Century Gothic" w:hAnsi="Century Gothic"/>
                                  <w:sz w:val="24"/>
                                </w:rPr>
                                <w:t>the fun thing</w:t>
                              </w:r>
                              <w:r w:rsidR="00343D01">
                                <w:rPr>
                                  <w:rFonts w:ascii="Century Gothic" w:hAnsi="Century Gothic"/>
                                  <w:sz w:val="24"/>
                                </w:rPr>
                                <w:t xml:space="preserve">s/good parts?  And what are you finding </w:t>
                              </w:r>
                              <w:r>
                                <w:rPr>
                                  <w:rFonts w:ascii="Century Gothic" w:hAnsi="Century Gothic"/>
                                  <w:sz w:val="24"/>
                                </w:rPr>
                                <w:t>challenging?</w:t>
                              </w:r>
                            </w:p>
                            <w:p w14:paraId="12E54AE0" w14:textId="77777777" w:rsidR="00206FBC" w:rsidRPr="00376782" w:rsidRDefault="00206FBC" w:rsidP="00206FBC">
                              <w:pPr>
                                <w:spacing w:after="0" w:line="240" w:lineRule="auto"/>
                                <w:rPr>
                                  <w:rFonts w:ascii="Century Gothic" w:hAnsi="Century Gothic"/>
                                  <w:sz w:val="24"/>
                                  <w:u w:val="single"/>
                                </w:rPr>
                              </w:pPr>
                              <w:r w:rsidRPr="00376782">
                                <w:rPr>
                                  <w:rFonts w:ascii="Century Gothic" w:hAnsi="Century Gothic"/>
                                  <w:sz w:val="24"/>
                                  <w:u w:val="single"/>
                                </w:rPr>
                                <w:t>Reading</w:t>
                              </w:r>
                            </w:p>
                            <w:p w14:paraId="207B1EDF" w14:textId="66A1512B" w:rsidR="00843496" w:rsidRDefault="00843496" w:rsidP="00B9270B">
                              <w:pPr>
                                <w:pStyle w:val="ListParagraph"/>
                                <w:numPr>
                                  <w:ilvl w:val="0"/>
                                  <w:numId w:val="33"/>
                                </w:numPr>
                                <w:spacing w:line="240" w:lineRule="auto"/>
                                <w:rPr>
                                  <w:rFonts w:ascii="Century Gothic" w:hAnsi="Century Gothic"/>
                                  <w:sz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</w:rPr>
                                <w:t>Find connectives in a piece of text</w:t>
                              </w:r>
                            </w:p>
                            <w:p w14:paraId="55B3C5F2" w14:textId="6A4A08E3" w:rsidR="00B9270B" w:rsidRPr="00B9270B" w:rsidRDefault="00B9270B" w:rsidP="00B9270B">
                              <w:pPr>
                                <w:pStyle w:val="ListParagraph"/>
                                <w:numPr>
                                  <w:ilvl w:val="0"/>
                                  <w:numId w:val="33"/>
                                </w:numPr>
                                <w:spacing w:line="240" w:lineRule="auto"/>
                                <w:rPr>
                                  <w:rFonts w:ascii="Century Gothic" w:hAnsi="Century Gothic"/>
                                  <w:sz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</w:rPr>
                                <w:t>Read for enjoyment ev</w:t>
                              </w:r>
                              <w:bookmarkStart w:id="0" w:name="_GoBack"/>
                              <w:bookmarkEnd w:id="0"/>
                              <w:r>
                                <w:rPr>
                                  <w:rFonts w:ascii="Century Gothic" w:hAnsi="Century Gothic"/>
                                  <w:sz w:val="24"/>
                                </w:rPr>
                                <w:t xml:space="preserve">ery day </w:t>
                              </w:r>
                            </w:p>
                            <w:p w14:paraId="64F79957" w14:textId="74CD70B5" w:rsidR="00206FBC" w:rsidRDefault="00206FBC" w:rsidP="00B9270B">
                              <w:pPr>
                                <w:spacing w:after="0" w:line="240" w:lineRule="auto"/>
                                <w:rPr>
                                  <w:rFonts w:ascii="Century Gothic" w:hAnsi="Century Gothic"/>
                                  <w:sz w:val="24"/>
                                  <w:u w:val="single"/>
                                </w:rPr>
                              </w:pPr>
                              <w:r w:rsidRPr="00376782">
                                <w:rPr>
                                  <w:rFonts w:ascii="Century Gothic" w:hAnsi="Century Gothic"/>
                                  <w:sz w:val="24"/>
                                  <w:u w:val="single"/>
                                </w:rPr>
                                <w:t>Listening and Talking</w:t>
                              </w:r>
                            </w:p>
                            <w:p w14:paraId="0869C146" w14:textId="55223F48" w:rsidR="00B9270B" w:rsidRPr="00B9270B" w:rsidRDefault="00B9270B" w:rsidP="00B9270B">
                              <w:pPr>
                                <w:pStyle w:val="ListParagraph"/>
                                <w:numPr>
                                  <w:ilvl w:val="0"/>
                                  <w:numId w:val="35"/>
                                </w:numPr>
                                <w:spacing w:after="0" w:line="240" w:lineRule="auto"/>
                                <w:rPr>
                                  <w:rFonts w:ascii="Century Gothic" w:hAnsi="Century Gothic"/>
                                  <w:sz w:val="24"/>
                                </w:rPr>
                              </w:pPr>
                              <w:r w:rsidRPr="00B9270B">
                                <w:rPr>
                                  <w:rFonts w:ascii="Century Gothic" w:hAnsi="Century Gothic"/>
                                  <w:sz w:val="24"/>
                                </w:rPr>
                                <w:t xml:space="preserve">Talk through any </w:t>
                              </w:r>
                              <w:r>
                                <w:rPr>
                                  <w:rFonts w:ascii="Century Gothic" w:hAnsi="Century Gothic"/>
                                  <w:sz w:val="24"/>
                                </w:rPr>
                                <w:t xml:space="preserve">worries you have about the recent changes with an adult </w:t>
                              </w:r>
                            </w:p>
                            <w:p w14:paraId="09C282CA" w14:textId="45C69319" w:rsidR="00206FBC" w:rsidRPr="00376782" w:rsidRDefault="00B9270B" w:rsidP="00206FBC">
                              <w:pPr>
                                <w:pStyle w:val="ListParagraph"/>
                                <w:numPr>
                                  <w:ilvl w:val="0"/>
                                  <w:numId w:val="23"/>
                                </w:numPr>
                                <w:spacing w:line="240" w:lineRule="auto"/>
                                <w:rPr>
                                  <w:rFonts w:ascii="Century Gothic" w:hAnsi="Century Gothic"/>
                                  <w:sz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</w:rPr>
                                <w:t>Practise your presentation/talk about your chosen Scottish inventor</w:t>
                              </w:r>
                            </w:p>
                            <w:p w14:paraId="634B68A9" w14:textId="77777777" w:rsidR="00376782" w:rsidRDefault="00376782" w:rsidP="0037678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" name="Rounded Rectangle 13"/>
                        <wps:cNvSpPr>
                          <a:spLocks noChangeArrowheads="1"/>
                        </wps:cNvSpPr>
                        <wps:spPr bwMode="auto">
                          <a:xfrm>
                            <a:off x="4864100" y="25400"/>
                            <a:ext cx="4711700" cy="42799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rgbClr val="ED7D3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6AE9438" w14:textId="77777777" w:rsidR="00206FBC" w:rsidRPr="00045F11" w:rsidRDefault="00206FBC" w:rsidP="00206FBC">
                              <w:pPr>
                                <w:spacing w:after="0"/>
                                <w:rPr>
                                  <w:rFonts w:ascii="Century Gothic" w:hAnsi="Century Gothic"/>
                                  <w:color w:val="FF6600"/>
                                  <w:sz w:val="36"/>
                                  <w:szCs w:val="24"/>
                                </w:rPr>
                              </w:pPr>
                              <w:r w:rsidRPr="00045F11">
                                <w:rPr>
                                  <w:rFonts w:ascii="Century Gothic" w:hAnsi="Century Gothic"/>
                                  <w:color w:val="FF6600"/>
                                  <w:sz w:val="36"/>
                                  <w:szCs w:val="24"/>
                                </w:rPr>
                                <w:t>Interdisciplinary IDL</w:t>
                              </w:r>
                            </w:p>
                            <w:p w14:paraId="22790DF3" w14:textId="77777777" w:rsidR="00206FBC" w:rsidRPr="00376782" w:rsidRDefault="00206FBC" w:rsidP="00206FBC">
                              <w:pPr>
                                <w:spacing w:after="0"/>
                                <w:rPr>
                                  <w:rFonts w:ascii="Century Gothic" w:hAnsi="Century Gothic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376782">
                                <w:rPr>
                                  <w:rFonts w:ascii="XCCW Joined 1a" w:hAnsi="XCCW Joined 1a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376782">
                                <w:rPr>
                                  <w:rFonts w:ascii="Century Gothic" w:hAnsi="Century Gothic"/>
                                  <w:b/>
                                  <w:sz w:val="24"/>
                                  <w:szCs w:val="24"/>
                                </w:rPr>
                                <w:t>I am learning …</w:t>
                              </w:r>
                            </w:p>
                            <w:p w14:paraId="1918E272" w14:textId="73847DC4" w:rsidR="00206FBC" w:rsidRDefault="00343D01" w:rsidP="00206FBC">
                              <w:pPr>
                                <w:pStyle w:val="ListParagraph"/>
                                <w:numPr>
                                  <w:ilvl w:val="0"/>
                                  <w:numId w:val="19"/>
                                </w:numPr>
                                <w:spacing w:after="0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Name the 4</w:t>
                              </w:r>
                              <w:r w:rsidR="00206FBC"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 xml:space="preserve"> Scottish inventors</w:t>
                              </w: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 xml:space="preserve"> we have been learning about</w:t>
                              </w:r>
                            </w:p>
                            <w:p w14:paraId="02B7B63A" w14:textId="77777777" w:rsidR="00216216" w:rsidRDefault="00343D01" w:rsidP="00216216">
                              <w:pPr>
                                <w:pStyle w:val="ListParagraph"/>
                                <w:numPr>
                                  <w:ilvl w:val="0"/>
                                  <w:numId w:val="19"/>
                                </w:numPr>
                                <w:spacing w:after="0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Explain how these</w:t>
                              </w:r>
                              <w:r w:rsidR="00206FBC"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 xml:space="preserve"> inventions have impacted on our life today</w:t>
                              </w:r>
                            </w:p>
                            <w:p w14:paraId="12C92E5B" w14:textId="6F9F72A5" w:rsidR="00206FBC" w:rsidRPr="00216216" w:rsidRDefault="00216216" w:rsidP="00216216">
                              <w:pPr>
                                <w:pStyle w:val="ListParagraph"/>
                                <w:numPr>
                                  <w:ilvl w:val="0"/>
                                  <w:numId w:val="19"/>
                                </w:numPr>
                                <w:spacing w:after="0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 w:rsidRPr="00216216"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T</w:t>
                              </w: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ell an adult which inventor you most enjoyed learning about</w:t>
                              </w:r>
                            </w:p>
                            <w:p w14:paraId="76A686D3" w14:textId="36D74B9A" w:rsidR="00206FBC" w:rsidRDefault="00216216" w:rsidP="00206FBC">
                              <w:pPr>
                                <w:pStyle w:val="ListParagraph"/>
                                <w:numPr>
                                  <w:ilvl w:val="0"/>
                                  <w:numId w:val="19"/>
                                </w:numPr>
                                <w:spacing w:after="0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If you haven’t done so already, present your talk to someone at home.  Remember to use notes to help you remember key ideas</w:t>
                              </w:r>
                            </w:p>
                            <w:p w14:paraId="4F7B26FA" w14:textId="77777777" w:rsidR="00BC0FE2" w:rsidRPr="00BC0FE2" w:rsidRDefault="00BC0FE2" w:rsidP="00BC0FE2">
                              <w:pPr>
                                <w:pStyle w:val="ListParagraph"/>
                                <w:spacing w:after="0"/>
                                <w:ind w:left="810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</w:p>
                            <w:p w14:paraId="31D29873" w14:textId="0316BE23" w:rsidR="00376782" w:rsidRPr="00045F11" w:rsidRDefault="00376782" w:rsidP="00045F11">
                              <w:pPr>
                                <w:spacing w:after="0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 w:rsidRPr="00045F11"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52747F29" w14:textId="77777777" w:rsidR="00376782" w:rsidRDefault="00376782" w:rsidP="0037678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8" name="Rounded Rectangle 24"/>
                        <wps:cNvSpPr>
                          <a:spLocks noChangeArrowheads="1"/>
                        </wps:cNvSpPr>
                        <wps:spPr bwMode="auto">
                          <a:xfrm>
                            <a:off x="4730750" y="5880100"/>
                            <a:ext cx="5067300" cy="27940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53E55D1" w14:textId="77777777" w:rsidR="00045F11" w:rsidRPr="00045F11" w:rsidRDefault="00045F11" w:rsidP="00045F11">
                              <w:pPr>
                                <w:spacing w:after="0"/>
                                <w:rPr>
                                  <w:rFonts w:ascii="Century Gothic" w:hAnsi="Century Gothic"/>
                                  <w:sz w:val="32"/>
                                </w:rPr>
                              </w:pPr>
                              <w:r w:rsidRPr="00045F11">
                                <w:rPr>
                                  <w:rFonts w:ascii="Century Gothic" w:hAnsi="Century Gothic"/>
                                  <w:color w:val="7030A0"/>
                                  <w:sz w:val="32"/>
                                </w:rPr>
                                <w:t>Discrete Subjects</w:t>
                              </w:r>
                              <w:r w:rsidRPr="00045F11">
                                <w:rPr>
                                  <w:rFonts w:ascii="Century Gothic" w:hAnsi="Century Gothic"/>
                                  <w:sz w:val="32"/>
                                </w:rPr>
                                <w:t xml:space="preserve"> </w:t>
                              </w:r>
                            </w:p>
                            <w:p w14:paraId="036F190F" w14:textId="77777777" w:rsidR="00045F11" w:rsidRPr="00045F11" w:rsidRDefault="00045F11" w:rsidP="00045F11">
                              <w:pPr>
                                <w:spacing w:after="0"/>
                                <w:rPr>
                                  <w:rFonts w:ascii="Century Gothic" w:hAnsi="Century Gothic"/>
                                  <w:b/>
                                  <w:sz w:val="28"/>
                                </w:rPr>
                              </w:pPr>
                              <w:r w:rsidRPr="00045F11">
                                <w:rPr>
                                  <w:rFonts w:ascii="Century Gothic" w:hAnsi="Century Gothic"/>
                                  <w:b/>
                                  <w:sz w:val="28"/>
                                </w:rPr>
                                <w:t>I am learning to…</w:t>
                              </w:r>
                            </w:p>
                            <w:p w14:paraId="5EB268A2" w14:textId="6AD6CD20" w:rsidR="00343D01" w:rsidRPr="00900413" w:rsidRDefault="00045F11" w:rsidP="00343D01">
                              <w:pPr>
                                <w:pStyle w:val="PlainText"/>
                                <w:rPr>
                                  <w:rFonts w:ascii="Century Gothic" w:eastAsiaTheme="minorHAnsi" w:hAnsi="Century Gothic"/>
                                  <w:sz w:val="23"/>
                                  <w:szCs w:val="23"/>
                                </w:rPr>
                              </w:pPr>
                              <w:r w:rsidRPr="00045F11">
                                <w:rPr>
                                  <w:rFonts w:ascii="Century Gothic" w:hAnsi="Century Gothic"/>
                                  <w:b/>
                                  <w:sz w:val="24"/>
                                </w:rPr>
                                <w:t xml:space="preserve">Art </w:t>
                              </w:r>
                              <w:r w:rsidR="00422F43">
                                <w:rPr>
                                  <w:rFonts w:ascii="Century Gothic" w:hAnsi="Century Gothic"/>
                                  <w:b/>
                                  <w:sz w:val="24"/>
                                </w:rPr>
                                <w:t>–</w:t>
                              </w:r>
                              <w:r w:rsidR="00343D01" w:rsidRPr="00900413">
                                <w:rPr>
                                  <w:rFonts w:ascii="Century Gothic" w:hAnsi="Century Gothic"/>
                                  <w:sz w:val="23"/>
                                  <w:szCs w:val="23"/>
                                </w:rPr>
                                <w:t>Create still life images</w:t>
                              </w:r>
                              <w:r w:rsidR="00343D01" w:rsidRPr="00900413">
                                <w:rPr>
                                  <w:rFonts w:ascii="Century Gothic" w:eastAsiaTheme="minorHAnsi" w:hAnsi="Century Gothic"/>
                                  <w:sz w:val="23"/>
                                  <w:szCs w:val="23"/>
                                </w:rPr>
                                <w:t>. S</w:t>
                              </w:r>
                              <w:r w:rsidR="00343D01" w:rsidRPr="00900413">
                                <w:rPr>
                                  <w:rFonts w:ascii="Century Gothic" w:hAnsi="Century Gothic"/>
                                  <w:sz w:val="23"/>
                                  <w:szCs w:val="23"/>
                                </w:rPr>
                                <w:t>et up your own still life scene on a table at home - include a few simple objects that you like and create your own observational drawing of them. You could place them on a tea towel to add interest.  It could be a bowl of fruit and a jug or something more personal like your favourite mug and a</w:t>
                              </w:r>
                              <w:r w:rsidR="00343D01" w:rsidRPr="00900413">
                                <w:rPr>
                                  <w:sz w:val="23"/>
                                  <w:szCs w:val="23"/>
                                </w:rPr>
                                <w:t xml:space="preserve"> </w:t>
                              </w:r>
                              <w:r w:rsidR="00343D01" w:rsidRPr="00900413">
                                <w:rPr>
                                  <w:rFonts w:ascii="Century Gothic" w:hAnsi="Century Gothic"/>
                                  <w:sz w:val="23"/>
                                  <w:szCs w:val="23"/>
                                </w:rPr>
                                <w:t xml:space="preserve">packet of biscuits! </w:t>
                              </w:r>
                            </w:p>
                            <w:p w14:paraId="7B75FB06" w14:textId="77777777" w:rsidR="00343D01" w:rsidRPr="00900413" w:rsidRDefault="003D23E9" w:rsidP="00343D01">
                              <w:pPr>
                                <w:pStyle w:val="xmsonormal"/>
                                <w:spacing w:before="0" w:beforeAutospacing="0" w:after="0" w:afterAutospacing="0"/>
                                <w:rPr>
                                  <w:rFonts w:ascii="Century Gothic" w:hAnsi="Century Gothic"/>
                                  <w:sz w:val="23"/>
                                  <w:szCs w:val="23"/>
                                </w:rPr>
                              </w:pPr>
                              <w:r w:rsidRPr="00900413">
                                <w:rPr>
                                  <w:rFonts w:ascii="Century Gothic" w:hAnsi="Century Gothic"/>
                                  <w:b/>
                                  <w:sz w:val="23"/>
                                  <w:szCs w:val="23"/>
                                </w:rPr>
                                <w:t>Music</w:t>
                              </w:r>
                              <w:r w:rsidR="00045F11" w:rsidRPr="00900413">
                                <w:rPr>
                                  <w:rFonts w:ascii="Century Gothic" w:hAnsi="Century Gothic"/>
                                  <w:sz w:val="23"/>
                                  <w:szCs w:val="23"/>
                                </w:rPr>
                                <w:t xml:space="preserve"> – </w:t>
                              </w:r>
                              <w:r w:rsidRPr="00900413">
                                <w:rPr>
                                  <w:rFonts w:ascii="Century Gothic" w:hAnsi="Century Gothic"/>
                                  <w:sz w:val="23"/>
                                  <w:szCs w:val="23"/>
                                </w:rPr>
                                <w:t xml:space="preserve">I can learn a new song and try and remember the </w:t>
                              </w:r>
                              <w:r w:rsidR="00212926" w:rsidRPr="00900413">
                                <w:rPr>
                                  <w:rFonts w:ascii="Century Gothic" w:hAnsi="Century Gothic"/>
                                  <w:sz w:val="23"/>
                                  <w:szCs w:val="23"/>
                                </w:rPr>
                                <w:t>t</w:t>
                              </w:r>
                              <w:r w:rsidRPr="00900413">
                                <w:rPr>
                                  <w:rFonts w:ascii="Century Gothic" w:hAnsi="Century Gothic"/>
                                  <w:sz w:val="23"/>
                                  <w:szCs w:val="23"/>
                                </w:rPr>
                                <w:t>une/words</w:t>
                              </w:r>
                            </w:p>
                            <w:p w14:paraId="07BD5F2F" w14:textId="0087161B" w:rsidR="008F024F" w:rsidRPr="00900413" w:rsidRDefault="00343D01" w:rsidP="00343D01">
                              <w:pPr>
                                <w:pStyle w:val="xmsonormal"/>
                                <w:spacing w:before="0" w:beforeAutospacing="0" w:after="0" w:afterAutospacing="0"/>
                                <w:rPr>
                                  <w:rFonts w:ascii="Century Gothic" w:hAnsi="Century Gothic"/>
                                  <w:sz w:val="23"/>
                                  <w:szCs w:val="23"/>
                                </w:rPr>
                              </w:pPr>
                              <w:r w:rsidRPr="00900413">
                                <w:rPr>
                                  <w:rFonts w:ascii="Century Gothic" w:hAnsi="Century Gothic"/>
                                  <w:b/>
                                  <w:sz w:val="23"/>
                                  <w:szCs w:val="23"/>
                                </w:rPr>
                                <w:t>Fre</w:t>
                              </w:r>
                              <w:r w:rsidR="008F024F" w:rsidRPr="00900413">
                                <w:rPr>
                                  <w:rFonts w:ascii="Century Gothic" w:hAnsi="Century Gothic"/>
                                  <w:b/>
                                  <w:sz w:val="23"/>
                                  <w:szCs w:val="23"/>
                                </w:rPr>
                                <w:t>nch</w:t>
                              </w:r>
                              <w:r w:rsidR="008F024F" w:rsidRPr="00900413">
                                <w:rPr>
                                  <w:rFonts w:ascii="Century Gothic" w:hAnsi="Century Gothic"/>
                                  <w:sz w:val="23"/>
                                  <w:szCs w:val="23"/>
                                </w:rPr>
                                <w:t xml:space="preserve"> - I can say </w:t>
                              </w:r>
                              <w:r w:rsidR="00422F43" w:rsidRPr="00900413">
                                <w:rPr>
                                  <w:rFonts w:ascii="Century Gothic" w:hAnsi="Century Gothic"/>
                                  <w:sz w:val="23"/>
                                  <w:szCs w:val="23"/>
                                </w:rPr>
                                <w:t>names of animals in French</w:t>
                              </w:r>
                            </w:p>
                            <w:p w14:paraId="373D09F0" w14:textId="144B390D" w:rsidR="000D5743" w:rsidRDefault="000D5743" w:rsidP="00045F11"/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" name="Rounded Rectangle 30"/>
                        <wps:cNvSpPr>
                          <a:spLocks noChangeArrowheads="1"/>
                        </wps:cNvSpPr>
                        <wps:spPr bwMode="auto">
                          <a:xfrm>
                            <a:off x="8966200" y="4305300"/>
                            <a:ext cx="5283200" cy="139636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rgbClr val="A8D08D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C0C0433" w14:textId="28676809" w:rsidR="005E4D1C" w:rsidRPr="00045F11" w:rsidRDefault="005E4D1C" w:rsidP="005E4D1C">
                              <w:pPr>
                                <w:spacing w:after="0"/>
                                <w:rPr>
                                  <w:rFonts w:ascii="Century Gothic" w:hAnsi="Century Gothic"/>
                                  <w:color w:val="70AD47" w:themeColor="accent6"/>
                                  <w:sz w:val="32"/>
                                  <w:szCs w:val="24"/>
                                </w:rPr>
                              </w:pPr>
                              <w:r w:rsidRPr="00045F11">
                                <w:rPr>
                                  <w:rFonts w:ascii="Century Gothic" w:hAnsi="Century Gothic"/>
                                  <w:color w:val="70AD47" w:themeColor="accent6"/>
                                  <w:sz w:val="32"/>
                                  <w:szCs w:val="24"/>
                                </w:rPr>
                                <w:t xml:space="preserve">Wider life of school </w:t>
                              </w:r>
                            </w:p>
                            <w:p w14:paraId="1A13BE69" w14:textId="4C3A5DC8" w:rsidR="005E4D1C" w:rsidRDefault="00343D01" w:rsidP="00343D01">
                              <w:pPr>
                                <w:pStyle w:val="ListParagraph"/>
                                <w:numPr>
                                  <w:ilvl w:val="0"/>
                                  <w:numId w:val="26"/>
                                </w:numPr>
                                <w:spacing w:after="0"/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Try and stay in touch with some of your classmates.  Ask an adult if you are allowed to call/facetime/skype for a catch up.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" name="Rounded Rectangle 193"/>
                        <wps:cNvSpPr>
                          <a:spLocks noChangeArrowheads="1"/>
                        </wps:cNvSpPr>
                        <wps:spPr bwMode="auto">
                          <a:xfrm>
                            <a:off x="0" y="5854700"/>
                            <a:ext cx="4635500" cy="2895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rgbClr val="6699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1CFA080" w14:textId="53FE56C9" w:rsidR="00343D01" w:rsidRDefault="002A2318" w:rsidP="00343D01">
                              <w:pPr>
                                <w:pStyle w:val="NoSpacing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 w:rsidRPr="00045F11">
                                <w:rPr>
                                  <w:rFonts w:ascii="Century Gothic" w:hAnsi="Century Gothic"/>
                                  <w:color w:val="669900"/>
                                  <w:sz w:val="32"/>
                                  <w:szCs w:val="24"/>
                                </w:rPr>
                                <w:t xml:space="preserve">Health and Well Being </w:t>
                              </w:r>
                            </w:p>
                            <w:p w14:paraId="2B8E9FA5" w14:textId="6F905B88" w:rsidR="00343D01" w:rsidRDefault="00343D01" w:rsidP="002A2318">
                              <w:pPr>
                                <w:pStyle w:val="NoSpacing"/>
                                <w:numPr>
                                  <w:ilvl w:val="0"/>
                                  <w:numId w:val="38"/>
                                </w:numP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Make sure you stay active every day.  You could join in Joe Wicks PE lesson online, go for a walk, ride you bike.</w:t>
                              </w:r>
                            </w:p>
                            <w:p w14:paraId="38688BA6" w14:textId="7D42324B" w:rsidR="00AB586E" w:rsidRPr="00343D01" w:rsidRDefault="00343D01" w:rsidP="002A2318">
                              <w:pPr>
                                <w:pStyle w:val="NoSpacing"/>
                                <w:numPr>
                                  <w:ilvl w:val="0"/>
                                  <w:numId w:val="38"/>
                                </w:numP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</w:rPr>
                                <w:t xml:space="preserve">It is good to share how we are feeling about things.  </w:t>
                              </w:r>
                              <w:r w:rsidRPr="00343D01">
                                <w:rPr>
                                  <w:rFonts w:ascii="Century Gothic" w:hAnsi="Century Gothic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 w:hAnsi="Century Gothic"/>
                                  <w:sz w:val="24"/>
                                </w:rPr>
                                <w:t>Make time to talk to someone you trust about any worries or questions you might have.</w:t>
                              </w:r>
                            </w:p>
                            <w:p w14:paraId="014BAF1A" w14:textId="4BE664FA" w:rsidR="002A2318" w:rsidRPr="002A2318" w:rsidRDefault="002A2318" w:rsidP="002A2318">
                              <w:pPr>
                                <w:spacing w:line="240" w:lineRule="auto"/>
                                <w:rPr>
                                  <w:rFonts w:ascii="XCCW Joined 1a" w:hAnsi="XCCW Joined 1a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" name="Rounded Rectangle 197"/>
                        <wps:cNvSpPr>
                          <a:spLocks noChangeArrowheads="1"/>
                        </wps:cNvSpPr>
                        <wps:spPr bwMode="auto">
                          <a:xfrm>
                            <a:off x="9906000" y="5854700"/>
                            <a:ext cx="4343400" cy="13335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rgbClr val="00B05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ABF8D06" w14:textId="521EBA22" w:rsidR="005E4D1C" w:rsidRPr="00045F11" w:rsidRDefault="005E4D1C" w:rsidP="005E4D1C">
                              <w:pPr>
                                <w:spacing w:after="0"/>
                                <w:rPr>
                                  <w:rFonts w:ascii="Century Gothic" w:hAnsi="Century Gothic"/>
                                  <w:color w:val="00B050"/>
                                  <w:sz w:val="32"/>
                                  <w:szCs w:val="24"/>
                                </w:rPr>
                              </w:pPr>
                              <w:r w:rsidRPr="00045F11">
                                <w:rPr>
                                  <w:rFonts w:ascii="Century Gothic" w:hAnsi="Century Gothic"/>
                                  <w:color w:val="00B050"/>
                                  <w:sz w:val="32"/>
                                  <w:szCs w:val="24"/>
                                </w:rPr>
                                <w:t>STEM / Outdoor</w:t>
                              </w:r>
                              <w:r w:rsidR="00045F11">
                                <w:rPr>
                                  <w:rFonts w:ascii="Century Gothic" w:hAnsi="Century Gothic"/>
                                  <w:color w:val="00B050"/>
                                  <w:sz w:val="32"/>
                                  <w:szCs w:val="24"/>
                                </w:rPr>
                                <w:t xml:space="preserve"> learning</w:t>
                              </w:r>
                            </w:p>
                            <w:p w14:paraId="42919D08" w14:textId="77777777" w:rsidR="005E4D1C" w:rsidRPr="005E4D1C" w:rsidRDefault="005E4D1C" w:rsidP="005E4D1C">
                              <w:pPr>
                                <w:spacing w:after="0"/>
                                <w:rPr>
                                  <w:rFonts w:ascii="Century Gothic" w:hAnsi="Century Gothic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sz w:val="24"/>
                                </w:rPr>
                                <w:t>I am learning to…</w:t>
                              </w:r>
                            </w:p>
                            <w:p w14:paraId="5C29F706" w14:textId="11F257FD" w:rsidR="005E4D1C" w:rsidRPr="00B9270B" w:rsidRDefault="00B9270B" w:rsidP="00B9270B">
                              <w:pPr>
                                <w:pStyle w:val="ListParagraph"/>
                                <w:numPr>
                                  <w:ilvl w:val="0"/>
                                  <w:numId w:val="36"/>
                                </w:numPr>
                                <w:spacing w:line="240" w:lineRule="auto"/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24"/>
                                  <w:szCs w:val="24"/>
                                </w:rPr>
                                <w:t>Think of ways to take some of my learning outdoors.  Perhaps you could use leaves, pebbles, sticks to help with your maths work.</w:t>
                              </w:r>
                            </w:p>
                            <w:p w14:paraId="25A0DDF4" w14:textId="77777777" w:rsidR="00CD54AC" w:rsidRDefault="00CD54AC" w:rsidP="00CD54AC"/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7" name="Rounded Rectangle 30"/>
                        <wps:cNvSpPr>
                          <a:spLocks noChangeArrowheads="1"/>
                        </wps:cNvSpPr>
                        <wps:spPr bwMode="auto">
                          <a:xfrm>
                            <a:off x="63500" y="4394200"/>
                            <a:ext cx="5391150" cy="130746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chemeClr val="accent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406CEC7" w14:textId="7784F466" w:rsidR="005E4D1C" w:rsidRPr="00045F11" w:rsidRDefault="005E4D1C" w:rsidP="005E4D1C">
                              <w:pPr>
                                <w:spacing w:after="0"/>
                                <w:rPr>
                                  <w:rFonts w:ascii="Century Gothic" w:hAnsi="Century Gothic"/>
                                  <w:color w:val="5B9BD5" w:themeColor="accent1"/>
                                  <w:sz w:val="28"/>
                                  <w:szCs w:val="24"/>
                                </w:rPr>
                              </w:pPr>
                              <w:r w:rsidRPr="00045F11">
                                <w:rPr>
                                  <w:rFonts w:ascii="Century Gothic" w:hAnsi="Century Gothic"/>
                                  <w:color w:val="5B9BD5" w:themeColor="accent1"/>
                                  <w:sz w:val="28"/>
                                  <w:szCs w:val="24"/>
                                </w:rPr>
                                <w:t>Opportunities for Wider Achievement</w:t>
                              </w:r>
                            </w:p>
                            <w:p w14:paraId="102F6E50" w14:textId="495BC93A" w:rsidR="005E4D1C" w:rsidRDefault="00F77A06" w:rsidP="00045F11">
                              <w:pPr>
                                <w:pStyle w:val="ListParagraph"/>
                                <w:numPr>
                                  <w:ilvl w:val="0"/>
                                  <w:numId w:val="26"/>
                                </w:numPr>
                                <w:spacing w:after="0"/>
                                <w:rPr>
                                  <w:rFonts w:ascii="Century Gothic" w:hAnsi="Century Gothic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24"/>
                                  <w:szCs w:val="24"/>
                                </w:rPr>
                                <w:t>Share what you</w:t>
                              </w:r>
                              <w:r w:rsidR="003D23E9">
                                <w:rPr>
                                  <w:rFonts w:ascii="Century Gothic" w:hAnsi="Century Gothic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have been learning with my family</w:t>
                              </w:r>
                            </w:p>
                            <w:p w14:paraId="6143A1BE" w14:textId="77777777" w:rsidR="00F77A06" w:rsidRPr="00F77A06" w:rsidRDefault="00F77A06" w:rsidP="00F77A06">
                              <w:pPr>
                                <w:spacing w:after="0"/>
                                <w:rPr>
                                  <w:rFonts w:ascii="Century Gothic" w:hAnsi="Century Gothic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</w:p>
                            <w:p w14:paraId="193546AE" w14:textId="7C6AD3B0" w:rsidR="00796451" w:rsidRPr="00045F11" w:rsidRDefault="00F77A06" w:rsidP="00045F11">
                              <w:pPr>
                                <w:pStyle w:val="ListParagraph"/>
                                <w:numPr>
                                  <w:ilvl w:val="0"/>
                                  <w:numId w:val="26"/>
                                </w:numPr>
                                <w:spacing w:after="0"/>
                                <w:rPr>
                                  <w:rFonts w:ascii="Century Gothic" w:hAnsi="Century Gothic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24"/>
                                  <w:szCs w:val="24"/>
                                </w:rPr>
                                <w:t>Maybe you could agree on a new skill that you might try and learn while you are learning from home?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8" name="Rounded Rectangle 197"/>
                        <wps:cNvSpPr>
                          <a:spLocks noChangeArrowheads="1"/>
                        </wps:cNvSpPr>
                        <wps:spPr bwMode="auto">
                          <a:xfrm>
                            <a:off x="9906000" y="7251700"/>
                            <a:ext cx="4343400" cy="1371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9050">
                            <a:solidFill>
                              <a:srgbClr val="00B0F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512E645" w14:textId="4CD3AB81" w:rsidR="00045F11" w:rsidRPr="00045F11" w:rsidRDefault="00F34022" w:rsidP="00045F11">
                              <w:pPr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noProof/>
                                  <w:lang w:eastAsia="en-GB"/>
                                </w:rPr>
                                <w:drawing>
                                  <wp:inline distT="0" distB="0" distL="0" distR="0" wp14:anchorId="6F674B4D" wp14:editId="68C0C833">
                                    <wp:extent cx="803910" cy="847725"/>
                                    <wp:effectExtent l="0" t="0" r="0" b="3175"/>
                                    <wp:docPr id="30" name="Picture 30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30" name="Picture 30"/>
                                            <pic:cNvPicPr/>
                                          </pic:nvPicPr>
                                          <pic:blipFill>
                                            <a:blip r:embed="rId10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03910" cy="8477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5537200" y="3835400"/>
                            <a:ext cx="3289300" cy="2374900"/>
                          </a:xfrm>
                          <a:prstGeom prst="ellipse">
                            <a:avLst/>
                          </a:prstGeom>
                          <a:solidFill>
                            <a:srgbClr val="FEE0EF"/>
                          </a:solidFill>
                          <a:ln w="38100">
                            <a:solidFill>
                              <a:schemeClr val="accent2">
                                <a:lumMod val="50000"/>
                              </a:schemeClr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5DFE53" w14:textId="0EFBF2F8" w:rsidR="00045F11" w:rsidRDefault="00045F11" w:rsidP="00045F11">
                              <w:pPr>
                                <w:jc w:val="center"/>
                                <w:rPr>
                                  <w:rFonts w:ascii="Century Gothic" w:hAnsi="Century Gothic"/>
                                  <w:sz w:val="32"/>
                                  <w:szCs w:val="34"/>
                                </w:rPr>
                              </w:pPr>
                              <w:r w:rsidRPr="00376782">
                                <w:rPr>
                                  <w:rFonts w:ascii="Century Gothic" w:hAnsi="Century Gothic"/>
                                  <w:sz w:val="32"/>
                                  <w:szCs w:val="34"/>
                                </w:rPr>
                                <w:t>My Learning Week Primary</w:t>
                              </w:r>
                              <w:r>
                                <w:rPr>
                                  <w:rFonts w:ascii="Century Gothic" w:hAnsi="Century Gothic"/>
                                  <w:sz w:val="32"/>
                                  <w:szCs w:val="34"/>
                                </w:rPr>
                                <w:t xml:space="preserve"> </w:t>
                              </w:r>
                              <w:r w:rsidRPr="00376782">
                                <w:rPr>
                                  <w:rFonts w:ascii="Century Gothic" w:hAnsi="Century Gothic"/>
                                  <w:sz w:val="32"/>
                                  <w:szCs w:val="34"/>
                                </w:rPr>
                                <w:t>3</w:t>
                              </w:r>
                            </w:p>
                            <w:p w14:paraId="72A4D115" w14:textId="77777777" w:rsidR="00045F11" w:rsidRPr="00376782" w:rsidRDefault="00045F11" w:rsidP="00045F11">
                              <w:pPr>
                                <w:jc w:val="center"/>
                                <w:rPr>
                                  <w:rFonts w:ascii="Century Gothic" w:hAnsi="Century Gothic"/>
                                  <w:sz w:val="32"/>
                                  <w:szCs w:val="34"/>
                                </w:rPr>
                              </w:pPr>
                            </w:p>
                            <w:p w14:paraId="18F25912" w14:textId="70F87B12" w:rsidR="00045F11" w:rsidRPr="00376782" w:rsidRDefault="00045F11" w:rsidP="00045F11">
                              <w:pPr>
                                <w:jc w:val="center"/>
                                <w:rPr>
                                  <w:rFonts w:ascii="Century Gothic" w:hAnsi="Century Gothic"/>
                                  <w:sz w:val="32"/>
                                  <w:szCs w:val="34"/>
                                </w:rPr>
                              </w:pPr>
                              <w:r w:rsidRPr="00376782">
                                <w:rPr>
                                  <w:rFonts w:ascii="Century Gothic" w:hAnsi="Century Gothic"/>
                                  <w:sz w:val="32"/>
                                  <w:szCs w:val="34"/>
                                </w:rPr>
                                <w:t>W</w:t>
                              </w:r>
                              <w:r>
                                <w:rPr>
                                  <w:rFonts w:ascii="Century Gothic" w:hAnsi="Century Gothic"/>
                                  <w:sz w:val="32"/>
                                  <w:szCs w:val="34"/>
                                </w:rPr>
                                <w:t>eek beginning</w:t>
                              </w:r>
                              <w:r w:rsidRPr="00376782">
                                <w:rPr>
                                  <w:rFonts w:ascii="Century Gothic" w:hAnsi="Century Gothic"/>
                                  <w:sz w:val="32"/>
                                  <w:szCs w:val="34"/>
                                </w:rPr>
                                <w:t xml:space="preserve"> </w:t>
                              </w:r>
                              <w:r w:rsidR="0083440D">
                                <w:rPr>
                                  <w:rFonts w:ascii="Century Gothic" w:hAnsi="Century Gothic"/>
                                  <w:sz w:val="32"/>
                                  <w:szCs w:val="34"/>
                                </w:rPr>
                                <w:t>30</w:t>
                              </w:r>
                              <w:r w:rsidR="00206FBC">
                                <w:rPr>
                                  <w:rFonts w:ascii="Century Gothic" w:hAnsi="Century Gothic"/>
                                  <w:sz w:val="32"/>
                                  <w:szCs w:val="34"/>
                                </w:rPr>
                                <w:t>.03</w:t>
                              </w:r>
                              <w:r w:rsidR="00422F43">
                                <w:rPr>
                                  <w:rFonts w:ascii="Century Gothic" w:hAnsi="Century Gothic"/>
                                  <w:sz w:val="32"/>
                                  <w:szCs w:val="34"/>
                                </w:rPr>
                                <w:t>.20</w:t>
                              </w:r>
                            </w:p>
                            <w:p w14:paraId="244FD3BE" w14:textId="77777777" w:rsidR="00045F11" w:rsidRDefault="00045F11" w:rsidP="00045F1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077A42" id="Group 29" o:spid="_x0000_s1026" style="position:absolute;margin-left:-24.7pt;margin-top:-23.7pt;width:1130pt;height:689pt;z-index:251675136;mso-height-relative:margin" coordsize="143510,87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">
                <v:roundrect id="Rounded Rectangle 7" o:spid="_x0000_s1027" style="position:absolute;left:96393;width:47117;height:4229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" filled="f" strokecolor="#1f4d78" strokeweight="1.5pt">
                  <v:stroke joinstyle="miter"/>
                  <v:textbox>
                    <w:txbxContent>
                      <w:p w14:paraId="5FABDEE6" w14:textId="77777777" w:rsidR="00376782" w:rsidRPr="00045F11" w:rsidRDefault="00376782" w:rsidP="00376782">
                        <w:pPr>
                          <w:spacing w:after="0"/>
                          <w:rPr>
                            <w:rFonts w:ascii="Century Gothic" w:hAnsi="Century Gothic"/>
                            <w:sz w:val="24"/>
                            <w:szCs w:val="16"/>
                          </w:rPr>
                        </w:pPr>
                        <w:r w:rsidRPr="00045F11">
                          <w:rPr>
                            <w:rFonts w:ascii="Century Gothic" w:hAnsi="Century Gothic"/>
                            <w:color w:val="2E74B5"/>
                            <w:sz w:val="40"/>
                            <w:szCs w:val="24"/>
                          </w:rPr>
                          <w:t>Numeracy/ Maths</w:t>
                        </w:r>
                        <w:r w:rsidRPr="00045F11">
                          <w:rPr>
                            <w:rFonts w:ascii="Century Gothic" w:hAnsi="Century Gothic"/>
                            <w:sz w:val="24"/>
                            <w:szCs w:val="16"/>
                          </w:rPr>
                          <w:t xml:space="preserve"> </w:t>
                        </w:r>
                      </w:p>
                      <w:p w14:paraId="49DF884B" w14:textId="56143115" w:rsidR="00376782" w:rsidRPr="00376782" w:rsidRDefault="00376782" w:rsidP="00376782">
                        <w:pPr>
                          <w:spacing w:after="0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 w:rsidRPr="00376782">
                          <w:rPr>
                            <w:rFonts w:ascii="Century Gothic" w:hAnsi="Century Gothic"/>
                            <w:b/>
                            <w:sz w:val="24"/>
                            <w:szCs w:val="24"/>
                          </w:rPr>
                          <w:t>I am learning to…</w:t>
                        </w:r>
                      </w:p>
                      <w:p w14:paraId="5A4CC801" w14:textId="77777777" w:rsidR="00206FBC" w:rsidRDefault="00206FBC" w:rsidP="00206FBC">
                        <w:pPr>
                          <w:pStyle w:val="ListParagraph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Tell the time using ¼ past and ¼ to</w:t>
                        </w:r>
                      </w:p>
                      <w:p w14:paraId="081A8A15" w14:textId="306120DE" w:rsidR="00206FBC" w:rsidRDefault="00206FBC" w:rsidP="00206FBC">
                        <w:pPr>
                          <w:pStyle w:val="ListParagraph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Convert</w:t>
                        </w:r>
                        <w:r w:rsidRPr="00206FBC"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 xml:space="preserve"> times from digital to analogue and </w:t>
                        </w: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vice versa</w:t>
                        </w:r>
                      </w:p>
                      <w:p w14:paraId="7C31725A" w14:textId="4BDC3B19" w:rsidR="00206FBC" w:rsidRDefault="00206FBC" w:rsidP="00206FBC">
                        <w:pPr>
                          <w:pStyle w:val="ListParagraph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 xml:space="preserve">Show the time using a </w:t>
                        </w:r>
                        <w:r w:rsidR="00F77A06"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24-hour</w:t>
                        </w: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 xml:space="preserve"> clock</w:t>
                        </w:r>
                      </w:p>
                      <w:p w14:paraId="4A3B4D16" w14:textId="525AB197" w:rsidR="00206FBC" w:rsidRDefault="00206FBC" w:rsidP="00206FBC">
                        <w:pPr>
                          <w:pStyle w:val="ListParagraph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Input data on a calendar</w:t>
                        </w:r>
                      </w:p>
                      <w:p w14:paraId="7C5BDC85" w14:textId="58CB702A" w:rsidR="00206FBC" w:rsidRDefault="00B9270B" w:rsidP="00206FBC">
                        <w:pPr>
                          <w:pStyle w:val="ListParagraph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 xml:space="preserve">Read information from a </w:t>
                        </w:r>
                        <w:r w:rsidR="00206FBC"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calendar</w:t>
                        </w:r>
                      </w:p>
                      <w:p w14:paraId="08BF8BCA" w14:textId="7C7C1494" w:rsidR="00206FBC" w:rsidRDefault="00206FBC" w:rsidP="00206FBC">
                        <w:pPr>
                          <w:pStyle w:val="ListParagraph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Work out simple duration</w:t>
                        </w:r>
                      </w:p>
                      <w:p w14:paraId="3F2E7677" w14:textId="7184E3BB" w:rsidR="00216216" w:rsidRPr="00206FBC" w:rsidRDefault="00216216" w:rsidP="00206FBC">
                        <w:pPr>
                          <w:pStyle w:val="ListParagraph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Using doubles to help with adding numbers that are near each other (near doubles) eg 5+6, 11+10</w:t>
                        </w:r>
                      </w:p>
                      <w:p w14:paraId="567EFBB3" w14:textId="77777777" w:rsidR="00376782" w:rsidRDefault="00376782" w:rsidP="00376782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8" o:spid="_x0000_s1028" style="position:absolute;left:635;top:254;width:47117;height:4280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" filled="f" strokecolor="red" strokeweight="1.5pt">
                  <v:stroke joinstyle="miter"/>
                  <v:textbox>
                    <w:txbxContent>
                      <w:p w14:paraId="5D55BF58" w14:textId="77777777" w:rsidR="00206FBC" w:rsidRPr="00045F11" w:rsidRDefault="00206FBC" w:rsidP="00206FBC">
                        <w:pPr>
                          <w:spacing w:after="0"/>
                          <w:rPr>
                            <w:rFonts w:ascii="Century Gothic" w:hAnsi="Century Gothic"/>
                            <w:color w:val="FF0000"/>
                            <w:sz w:val="36"/>
                            <w:szCs w:val="24"/>
                          </w:rPr>
                        </w:pPr>
                        <w:r w:rsidRPr="00045F11">
                          <w:rPr>
                            <w:rFonts w:ascii="Century Gothic" w:hAnsi="Century Gothic"/>
                            <w:color w:val="FF0000"/>
                            <w:sz w:val="36"/>
                            <w:szCs w:val="24"/>
                          </w:rPr>
                          <w:t xml:space="preserve">Literacy </w:t>
                        </w:r>
                      </w:p>
                      <w:p w14:paraId="3D9A8130" w14:textId="77777777" w:rsidR="00206FBC" w:rsidRPr="00376782" w:rsidRDefault="00206FBC" w:rsidP="00206FBC">
                        <w:pPr>
                          <w:spacing w:after="0"/>
                          <w:rPr>
                            <w:rFonts w:ascii="Century Gothic" w:hAnsi="Century Gothic"/>
                            <w:szCs w:val="16"/>
                          </w:rPr>
                        </w:pPr>
                        <w:r w:rsidRPr="00376782">
                          <w:rPr>
                            <w:rFonts w:ascii="Century Gothic" w:hAnsi="Century Gothic"/>
                            <w:b/>
                            <w:sz w:val="28"/>
                            <w:szCs w:val="16"/>
                          </w:rPr>
                          <w:t>I am learning to…</w:t>
                        </w:r>
                      </w:p>
                      <w:p w14:paraId="1AAA50AA" w14:textId="72B205BD" w:rsidR="00206FBC" w:rsidRDefault="00206FBC" w:rsidP="00125770">
                        <w:pPr>
                          <w:spacing w:after="0" w:line="240" w:lineRule="auto"/>
                          <w:rPr>
                            <w:rFonts w:ascii="Century Gothic" w:hAnsi="Century Gothic"/>
                            <w:sz w:val="24"/>
                            <w:u w:val="single"/>
                          </w:rPr>
                        </w:pPr>
                        <w:r w:rsidRPr="00376782">
                          <w:rPr>
                            <w:rFonts w:ascii="Century Gothic" w:hAnsi="Century Gothic"/>
                            <w:sz w:val="24"/>
                            <w:u w:val="single"/>
                          </w:rPr>
                          <w:t xml:space="preserve">Writing </w:t>
                        </w:r>
                      </w:p>
                      <w:p w14:paraId="32931E52" w14:textId="6CAACB10" w:rsidR="00125770" w:rsidRPr="00125770" w:rsidRDefault="00B9270B" w:rsidP="00125770">
                        <w:pPr>
                          <w:pStyle w:val="ListParagraph"/>
                          <w:numPr>
                            <w:ilvl w:val="0"/>
                            <w:numId w:val="34"/>
                          </w:numPr>
                          <w:spacing w:after="0" w:line="240" w:lineRule="auto"/>
                          <w:rPr>
                            <w:rFonts w:ascii="Century Gothic" w:hAnsi="Century Gothic"/>
                            <w:sz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</w:rPr>
                          <w:t>Write down how you are feeling about learning at h</w:t>
                        </w:r>
                        <w:r w:rsidR="00343D01">
                          <w:rPr>
                            <w:rFonts w:ascii="Century Gothic" w:hAnsi="Century Gothic"/>
                            <w:sz w:val="24"/>
                          </w:rPr>
                          <w:t xml:space="preserve">ome.  What do you think are </w:t>
                        </w:r>
                        <w:r>
                          <w:rPr>
                            <w:rFonts w:ascii="Century Gothic" w:hAnsi="Century Gothic"/>
                            <w:sz w:val="24"/>
                          </w:rPr>
                          <w:t>the fun thing</w:t>
                        </w:r>
                        <w:r w:rsidR="00343D01">
                          <w:rPr>
                            <w:rFonts w:ascii="Century Gothic" w:hAnsi="Century Gothic"/>
                            <w:sz w:val="24"/>
                          </w:rPr>
                          <w:t xml:space="preserve">s/good parts?  And what are you finding </w:t>
                        </w:r>
                        <w:r>
                          <w:rPr>
                            <w:rFonts w:ascii="Century Gothic" w:hAnsi="Century Gothic"/>
                            <w:sz w:val="24"/>
                          </w:rPr>
                          <w:t>challenging?</w:t>
                        </w:r>
                      </w:p>
                      <w:p w14:paraId="12E54AE0" w14:textId="77777777" w:rsidR="00206FBC" w:rsidRPr="00376782" w:rsidRDefault="00206FBC" w:rsidP="00206FBC">
                        <w:pPr>
                          <w:spacing w:after="0" w:line="240" w:lineRule="auto"/>
                          <w:rPr>
                            <w:rFonts w:ascii="Century Gothic" w:hAnsi="Century Gothic"/>
                            <w:sz w:val="24"/>
                            <w:u w:val="single"/>
                          </w:rPr>
                        </w:pPr>
                        <w:r w:rsidRPr="00376782">
                          <w:rPr>
                            <w:rFonts w:ascii="Century Gothic" w:hAnsi="Century Gothic"/>
                            <w:sz w:val="24"/>
                            <w:u w:val="single"/>
                          </w:rPr>
                          <w:t>Reading</w:t>
                        </w:r>
                      </w:p>
                      <w:p w14:paraId="207B1EDF" w14:textId="66A1512B" w:rsidR="00843496" w:rsidRDefault="00843496" w:rsidP="00B9270B">
                        <w:pPr>
                          <w:pStyle w:val="ListParagraph"/>
                          <w:numPr>
                            <w:ilvl w:val="0"/>
                            <w:numId w:val="33"/>
                          </w:numPr>
                          <w:spacing w:line="240" w:lineRule="auto"/>
                          <w:rPr>
                            <w:rFonts w:ascii="Century Gothic" w:hAnsi="Century Gothic"/>
                            <w:sz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</w:rPr>
                          <w:t>Find connectives in a piece of text</w:t>
                        </w:r>
                      </w:p>
                      <w:p w14:paraId="55B3C5F2" w14:textId="6A4A08E3" w:rsidR="00B9270B" w:rsidRPr="00B9270B" w:rsidRDefault="00B9270B" w:rsidP="00B9270B">
                        <w:pPr>
                          <w:pStyle w:val="ListParagraph"/>
                          <w:numPr>
                            <w:ilvl w:val="0"/>
                            <w:numId w:val="33"/>
                          </w:numPr>
                          <w:spacing w:line="240" w:lineRule="auto"/>
                          <w:rPr>
                            <w:rFonts w:ascii="Century Gothic" w:hAnsi="Century Gothic"/>
                            <w:sz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</w:rPr>
                          <w:t>Read for enjoyment ev</w:t>
                        </w:r>
                        <w:bookmarkStart w:id="1" w:name="_GoBack"/>
                        <w:bookmarkEnd w:id="1"/>
                        <w:r>
                          <w:rPr>
                            <w:rFonts w:ascii="Century Gothic" w:hAnsi="Century Gothic"/>
                            <w:sz w:val="24"/>
                          </w:rPr>
                          <w:t xml:space="preserve">ery day </w:t>
                        </w:r>
                      </w:p>
                      <w:p w14:paraId="64F79957" w14:textId="74CD70B5" w:rsidR="00206FBC" w:rsidRDefault="00206FBC" w:rsidP="00B9270B">
                        <w:pPr>
                          <w:spacing w:after="0" w:line="240" w:lineRule="auto"/>
                          <w:rPr>
                            <w:rFonts w:ascii="Century Gothic" w:hAnsi="Century Gothic"/>
                            <w:sz w:val="24"/>
                            <w:u w:val="single"/>
                          </w:rPr>
                        </w:pPr>
                        <w:r w:rsidRPr="00376782">
                          <w:rPr>
                            <w:rFonts w:ascii="Century Gothic" w:hAnsi="Century Gothic"/>
                            <w:sz w:val="24"/>
                            <w:u w:val="single"/>
                          </w:rPr>
                          <w:t>Listening and Talking</w:t>
                        </w:r>
                      </w:p>
                      <w:p w14:paraId="0869C146" w14:textId="55223F48" w:rsidR="00B9270B" w:rsidRPr="00B9270B" w:rsidRDefault="00B9270B" w:rsidP="00B9270B">
                        <w:pPr>
                          <w:pStyle w:val="ListParagraph"/>
                          <w:numPr>
                            <w:ilvl w:val="0"/>
                            <w:numId w:val="35"/>
                          </w:numPr>
                          <w:spacing w:after="0" w:line="240" w:lineRule="auto"/>
                          <w:rPr>
                            <w:rFonts w:ascii="Century Gothic" w:hAnsi="Century Gothic"/>
                            <w:sz w:val="24"/>
                          </w:rPr>
                        </w:pPr>
                        <w:r w:rsidRPr="00B9270B">
                          <w:rPr>
                            <w:rFonts w:ascii="Century Gothic" w:hAnsi="Century Gothic"/>
                            <w:sz w:val="24"/>
                          </w:rPr>
                          <w:t xml:space="preserve">Talk through any </w:t>
                        </w:r>
                        <w:r>
                          <w:rPr>
                            <w:rFonts w:ascii="Century Gothic" w:hAnsi="Century Gothic"/>
                            <w:sz w:val="24"/>
                          </w:rPr>
                          <w:t xml:space="preserve">worries you have about the recent changes with an adult </w:t>
                        </w:r>
                      </w:p>
                      <w:p w14:paraId="09C282CA" w14:textId="45C69319" w:rsidR="00206FBC" w:rsidRPr="00376782" w:rsidRDefault="00B9270B" w:rsidP="00206FBC">
                        <w:pPr>
                          <w:pStyle w:val="ListParagraph"/>
                          <w:numPr>
                            <w:ilvl w:val="0"/>
                            <w:numId w:val="23"/>
                          </w:numPr>
                          <w:spacing w:line="240" w:lineRule="auto"/>
                          <w:rPr>
                            <w:rFonts w:ascii="Century Gothic" w:hAnsi="Century Gothic"/>
                            <w:sz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</w:rPr>
                          <w:t>Practise your presentation/talk about your chosen Scottish inventor</w:t>
                        </w:r>
                      </w:p>
                      <w:p w14:paraId="634B68A9" w14:textId="77777777" w:rsidR="00376782" w:rsidRDefault="00376782" w:rsidP="00376782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3" o:spid="_x0000_s1029" style="position:absolute;left:48641;top:254;width:47117;height:4279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" filled="f" strokecolor="#ed7d31" strokeweight="1.5pt">
                  <v:stroke joinstyle="miter"/>
                  <v:textbox>
                    <w:txbxContent>
                      <w:p w14:paraId="76AE9438" w14:textId="77777777" w:rsidR="00206FBC" w:rsidRPr="00045F11" w:rsidRDefault="00206FBC" w:rsidP="00206FBC">
                        <w:pPr>
                          <w:spacing w:after="0"/>
                          <w:rPr>
                            <w:rFonts w:ascii="Century Gothic" w:hAnsi="Century Gothic"/>
                            <w:color w:val="FF6600"/>
                            <w:sz w:val="36"/>
                            <w:szCs w:val="24"/>
                          </w:rPr>
                        </w:pPr>
                        <w:r w:rsidRPr="00045F11">
                          <w:rPr>
                            <w:rFonts w:ascii="Century Gothic" w:hAnsi="Century Gothic"/>
                            <w:color w:val="FF6600"/>
                            <w:sz w:val="36"/>
                            <w:szCs w:val="24"/>
                          </w:rPr>
                          <w:t>Interdisciplinary IDL</w:t>
                        </w:r>
                      </w:p>
                      <w:p w14:paraId="22790DF3" w14:textId="77777777" w:rsidR="00206FBC" w:rsidRPr="00376782" w:rsidRDefault="00206FBC" w:rsidP="00206FBC">
                        <w:pPr>
                          <w:spacing w:after="0"/>
                          <w:rPr>
                            <w:rFonts w:ascii="Century Gothic" w:hAnsi="Century Gothic"/>
                            <w:b/>
                            <w:sz w:val="24"/>
                            <w:szCs w:val="24"/>
                          </w:rPr>
                        </w:pPr>
                        <w:r w:rsidRPr="00376782">
                          <w:rPr>
                            <w:rFonts w:ascii="XCCW Joined 1a" w:hAnsi="XCCW Joined 1a"/>
                            <w:sz w:val="24"/>
                            <w:szCs w:val="24"/>
                          </w:rPr>
                          <w:t xml:space="preserve"> </w:t>
                        </w:r>
                        <w:r w:rsidRPr="00376782">
                          <w:rPr>
                            <w:rFonts w:ascii="Century Gothic" w:hAnsi="Century Gothic"/>
                            <w:b/>
                            <w:sz w:val="24"/>
                            <w:szCs w:val="24"/>
                          </w:rPr>
                          <w:t>I am learning …</w:t>
                        </w:r>
                      </w:p>
                      <w:p w14:paraId="1918E272" w14:textId="73847DC4" w:rsidR="00206FBC" w:rsidRDefault="00343D01" w:rsidP="00206FBC">
                        <w:pPr>
                          <w:pStyle w:val="ListParagraph"/>
                          <w:numPr>
                            <w:ilvl w:val="0"/>
                            <w:numId w:val="19"/>
                          </w:numPr>
                          <w:spacing w:after="0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Name the 4</w:t>
                        </w:r>
                        <w:r w:rsidR="00206FBC"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 xml:space="preserve"> Scottish inventors</w:t>
                        </w: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 xml:space="preserve"> we have been learning about</w:t>
                        </w:r>
                      </w:p>
                      <w:p w14:paraId="02B7B63A" w14:textId="77777777" w:rsidR="00216216" w:rsidRDefault="00343D01" w:rsidP="00216216">
                        <w:pPr>
                          <w:pStyle w:val="ListParagraph"/>
                          <w:numPr>
                            <w:ilvl w:val="0"/>
                            <w:numId w:val="19"/>
                          </w:numPr>
                          <w:spacing w:after="0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Explain how these</w:t>
                        </w:r>
                        <w:r w:rsidR="00206FBC"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 xml:space="preserve"> inventions have impacted on our life today</w:t>
                        </w:r>
                      </w:p>
                      <w:p w14:paraId="12C92E5B" w14:textId="6F9F72A5" w:rsidR="00206FBC" w:rsidRPr="00216216" w:rsidRDefault="00216216" w:rsidP="00216216">
                        <w:pPr>
                          <w:pStyle w:val="ListParagraph"/>
                          <w:numPr>
                            <w:ilvl w:val="0"/>
                            <w:numId w:val="19"/>
                          </w:numPr>
                          <w:spacing w:after="0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 w:rsidRPr="00216216"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T</w:t>
                        </w: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ell an adult which inventor you most enjoyed learning about</w:t>
                        </w:r>
                      </w:p>
                      <w:p w14:paraId="76A686D3" w14:textId="36D74B9A" w:rsidR="00206FBC" w:rsidRDefault="00216216" w:rsidP="00206FBC">
                        <w:pPr>
                          <w:pStyle w:val="ListParagraph"/>
                          <w:numPr>
                            <w:ilvl w:val="0"/>
                            <w:numId w:val="19"/>
                          </w:numPr>
                          <w:spacing w:after="0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If you haven’t done so already, present your talk to someone at home.  Remember to use notes to help you remember key ideas</w:t>
                        </w:r>
                      </w:p>
                      <w:p w14:paraId="4F7B26FA" w14:textId="77777777" w:rsidR="00BC0FE2" w:rsidRPr="00BC0FE2" w:rsidRDefault="00BC0FE2" w:rsidP="00BC0FE2">
                        <w:pPr>
                          <w:pStyle w:val="ListParagraph"/>
                          <w:spacing w:after="0"/>
                          <w:ind w:left="810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</w:p>
                      <w:p w14:paraId="31D29873" w14:textId="0316BE23" w:rsidR="00376782" w:rsidRPr="00045F11" w:rsidRDefault="00376782" w:rsidP="00045F11">
                        <w:pPr>
                          <w:spacing w:after="0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 w:rsidRPr="00045F11"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52747F29" w14:textId="77777777" w:rsidR="00376782" w:rsidRDefault="00376782" w:rsidP="00376782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24" o:spid="_x0000_s1030" style="position:absolute;left:47307;top:58801;width:50673;height:2794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" filled="f" strokecolor="#7030a0" strokeweight="1.5pt">
                  <v:stroke joinstyle="miter"/>
                  <v:textbox>
                    <w:txbxContent>
                      <w:p w14:paraId="453E55D1" w14:textId="77777777" w:rsidR="00045F11" w:rsidRPr="00045F11" w:rsidRDefault="00045F11" w:rsidP="00045F11">
                        <w:pPr>
                          <w:spacing w:after="0"/>
                          <w:rPr>
                            <w:rFonts w:ascii="Century Gothic" w:hAnsi="Century Gothic"/>
                            <w:sz w:val="32"/>
                          </w:rPr>
                        </w:pPr>
                        <w:r w:rsidRPr="00045F11">
                          <w:rPr>
                            <w:rFonts w:ascii="Century Gothic" w:hAnsi="Century Gothic"/>
                            <w:color w:val="7030A0"/>
                            <w:sz w:val="32"/>
                          </w:rPr>
                          <w:t>Discrete Subjects</w:t>
                        </w:r>
                        <w:r w:rsidRPr="00045F11">
                          <w:rPr>
                            <w:rFonts w:ascii="Century Gothic" w:hAnsi="Century Gothic"/>
                            <w:sz w:val="32"/>
                          </w:rPr>
                          <w:t xml:space="preserve"> </w:t>
                        </w:r>
                      </w:p>
                      <w:p w14:paraId="036F190F" w14:textId="77777777" w:rsidR="00045F11" w:rsidRPr="00045F11" w:rsidRDefault="00045F11" w:rsidP="00045F11">
                        <w:pPr>
                          <w:spacing w:after="0"/>
                          <w:rPr>
                            <w:rFonts w:ascii="Century Gothic" w:hAnsi="Century Gothic"/>
                            <w:b/>
                            <w:sz w:val="28"/>
                          </w:rPr>
                        </w:pPr>
                        <w:r w:rsidRPr="00045F11">
                          <w:rPr>
                            <w:rFonts w:ascii="Century Gothic" w:hAnsi="Century Gothic"/>
                            <w:b/>
                            <w:sz w:val="28"/>
                          </w:rPr>
                          <w:t>I am learning to…</w:t>
                        </w:r>
                      </w:p>
                      <w:p w14:paraId="5EB268A2" w14:textId="6AD6CD20" w:rsidR="00343D01" w:rsidRPr="00900413" w:rsidRDefault="00045F11" w:rsidP="00343D01">
                        <w:pPr>
                          <w:pStyle w:val="PlainText"/>
                          <w:rPr>
                            <w:rFonts w:ascii="Century Gothic" w:eastAsiaTheme="minorHAnsi" w:hAnsi="Century Gothic"/>
                            <w:sz w:val="23"/>
                            <w:szCs w:val="23"/>
                          </w:rPr>
                        </w:pPr>
                        <w:r w:rsidRPr="00045F11">
                          <w:rPr>
                            <w:rFonts w:ascii="Century Gothic" w:hAnsi="Century Gothic"/>
                            <w:b/>
                            <w:sz w:val="24"/>
                          </w:rPr>
                          <w:t xml:space="preserve">Art </w:t>
                        </w:r>
                        <w:r w:rsidR="00422F43">
                          <w:rPr>
                            <w:rFonts w:ascii="Century Gothic" w:hAnsi="Century Gothic"/>
                            <w:b/>
                            <w:sz w:val="24"/>
                          </w:rPr>
                          <w:t>–</w:t>
                        </w:r>
                        <w:r w:rsidR="00343D01" w:rsidRPr="00900413">
                          <w:rPr>
                            <w:rFonts w:ascii="Century Gothic" w:hAnsi="Century Gothic"/>
                            <w:sz w:val="23"/>
                            <w:szCs w:val="23"/>
                          </w:rPr>
                          <w:t>Create still life images</w:t>
                        </w:r>
                        <w:r w:rsidR="00343D01" w:rsidRPr="00900413">
                          <w:rPr>
                            <w:rFonts w:ascii="Century Gothic" w:eastAsiaTheme="minorHAnsi" w:hAnsi="Century Gothic"/>
                            <w:sz w:val="23"/>
                            <w:szCs w:val="23"/>
                          </w:rPr>
                          <w:t>. S</w:t>
                        </w:r>
                        <w:r w:rsidR="00343D01" w:rsidRPr="00900413">
                          <w:rPr>
                            <w:rFonts w:ascii="Century Gothic" w:hAnsi="Century Gothic"/>
                            <w:sz w:val="23"/>
                            <w:szCs w:val="23"/>
                          </w:rPr>
                          <w:t>et up your own still life scene on a table at home - include a few simple objects that you like and create your own observational drawing of them. You could place them on a tea towel to add interest.  It could be a bowl of fruit and a jug or something more personal like your favourite mug and a</w:t>
                        </w:r>
                        <w:r w:rsidR="00343D01" w:rsidRPr="00900413">
                          <w:rPr>
                            <w:sz w:val="23"/>
                            <w:szCs w:val="23"/>
                          </w:rPr>
                          <w:t xml:space="preserve"> </w:t>
                        </w:r>
                        <w:r w:rsidR="00343D01" w:rsidRPr="00900413">
                          <w:rPr>
                            <w:rFonts w:ascii="Century Gothic" w:hAnsi="Century Gothic"/>
                            <w:sz w:val="23"/>
                            <w:szCs w:val="23"/>
                          </w:rPr>
                          <w:t xml:space="preserve">packet of biscuits! </w:t>
                        </w:r>
                      </w:p>
                      <w:p w14:paraId="7B75FB06" w14:textId="77777777" w:rsidR="00343D01" w:rsidRPr="00900413" w:rsidRDefault="003D23E9" w:rsidP="00343D01">
                        <w:pPr>
                          <w:pStyle w:val="xmsonormal"/>
                          <w:spacing w:before="0" w:beforeAutospacing="0" w:after="0" w:afterAutospacing="0"/>
                          <w:rPr>
                            <w:rFonts w:ascii="Century Gothic" w:hAnsi="Century Gothic"/>
                            <w:sz w:val="23"/>
                            <w:szCs w:val="23"/>
                          </w:rPr>
                        </w:pPr>
                        <w:r w:rsidRPr="00900413">
                          <w:rPr>
                            <w:rFonts w:ascii="Century Gothic" w:hAnsi="Century Gothic"/>
                            <w:b/>
                            <w:sz w:val="23"/>
                            <w:szCs w:val="23"/>
                          </w:rPr>
                          <w:t>Music</w:t>
                        </w:r>
                        <w:r w:rsidR="00045F11" w:rsidRPr="00900413">
                          <w:rPr>
                            <w:rFonts w:ascii="Century Gothic" w:hAnsi="Century Gothic"/>
                            <w:sz w:val="23"/>
                            <w:szCs w:val="23"/>
                          </w:rPr>
                          <w:t xml:space="preserve"> – </w:t>
                        </w:r>
                        <w:r w:rsidRPr="00900413">
                          <w:rPr>
                            <w:rFonts w:ascii="Century Gothic" w:hAnsi="Century Gothic"/>
                            <w:sz w:val="23"/>
                            <w:szCs w:val="23"/>
                          </w:rPr>
                          <w:t xml:space="preserve">I can learn a new song and try and remember the </w:t>
                        </w:r>
                        <w:r w:rsidR="00212926" w:rsidRPr="00900413">
                          <w:rPr>
                            <w:rFonts w:ascii="Century Gothic" w:hAnsi="Century Gothic"/>
                            <w:sz w:val="23"/>
                            <w:szCs w:val="23"/>
                          </w:rPr>
                          <w:t>t</w:t>
                        </w:r>
                        <w:r w:rsidRPr="00900413">
                          <w:rPr>
                            <w:rFonts w:ascii="Century Gothic" w:hAnsi="Century Gothic"/>
                            <w:sz w:val="23"/>
                            <w:szCs w:val="23"/>
                          </w:rPr>
                          <w:t>une/words</w:t>
                        </w:r>
                      </w:p>
                      <w:p w14:paraId="07BD5F2F" w14:textId="0087161B" w:rsidR="008F024F" w:rsidRPr="00900413" w:rsidRDefault="00343D01" w:rsidP="00343D01">
                        <w:pPr>
                          <w:pStyle w:val="xmsonormal"/>
                          <w:spacing w:before="0" w:beforeAutospacing="0" w:after="0" w:afterAutospacing="0"/>
                          <w:rPr>
                            <w:rFonts w:ascii="Century Gothic" w:hAnsi="Century Gothic"/>
                            <w:sz w:val="23"/>
                            <w:szCs w:val="23"/>
                          </w:rPr>
                        </w:pPr>
                        <w:r w:rsidRPr="00900413">
                          <w:rPr>
                            <w:rFonts w:ascii="Century Gothic" w:hAnsi="Century Gothic"/>
                            <w:b/>
                            <w:sz w:val="23"/>
                            <w:szCs w:val="23"/>
                          </w:rPr>
                          <w:t>Fre</w:t>
                        </w:r>
                        <w:r w:rsidR="008F024F" w:rsidRPr="00900413">
                          <w:rPr>
                            <w:rFonts w:ascii="Century Gothic" w:hAnsi="Century Gothic"/>
                            <w:b/>
                            <w:sz w:val="23"/>
                            <w:szCs w:val="23"/>
                          </w:rPr>
                          <w:t>nch</w:t>
                        </w:r>
                        <w:r w:rsidR="008F024F" w:rsidRPr="00900413">
                          <w:rPr>
                            <w:rFonts w:ascii="Century Gothic" w:hAnsi="Century Gothic"/>
                            <w:sz w:val="23"/>
                            <w:szCs w:val="23"/>
                          </w:rPr>
                          <w:t xml:space="preserve"> - I can say </w:t>
                        </w:r>
                        <w:r w:rsidR="00422F43" w:rsidRPr="00900413">
                          <w:rPr>
                            <w:rFonts w:ascii="Century Gothic" w:hAnsi="Century Gothic"/>
                            <w:sz w:val="23"/>
                            <w:szCs w:val="23"/>
                          </w:rPr>
                          <w:t>names of animals in French</w:t>
                        </w:r>
                      </w:p>
                      <w:p w14:paraId="373D09F0" w14:textId="144B390D" w:rsidR="000D5743" w:rsidRDefault="000D5743" w:rsidP="00045F11"/>
                    </w:txbxContent>
                  </v:textbox>
                </v:roundrect>
                <v:roundrect id="Rounded Rectangle 30" o:spid="_x0000_s1031" style="position:absolute;left:89662;top:43053;width:52832;height:139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" filled="f" strokecolor="#a8d08d" strokeweight="1.5pt">
                  <v:stroke joinstyle="miter"/>
                  <v:textbox>
                    <w:txbxContent>
                      <w:p w14:paraId="7C0C0433" w14:textId="28676809" w:rsidR="005E4D1C" w:rsidRPr="00045F11" w:rsidRDefault="005E4D1C" w:rsidP="005E4D1C">
                        <w:pPr>
                          <w:spacing w:after="0"/>
                          <w:rPr>
                            <w:rFonts w:ascii="Century Gothic" w:hAnsi="Century Gothic"/>
                            <w:color w:val="70AD47" w:themeColor="accent6"/>
                            <w:sz w:val="32"/>
                            <w:szCs w:val="24"/>
                          </w:rPr>
                        </w:pPr>
                        <w:r w:rsidRPr="00045F11">
                          <w:rPr>
                            <w:rFonts w:ascii="Century Gothic" w:hAnsi="Century Gothic"/>
                            <w:color w:val="70AD47" w:themeColor="accent6"/>
                            <w:sz w:val="32"/>
                            <w:szCs w:val="24"/>
                          </w:rPr>
                          <w:t xml:space="preserve">Wider life of school </w:t>
                        </w:r>
                      </w:p>
                      <w:p w14:paraId="1A13BE69" w14:textId="4C3A5DC8" w:rsidR="005E4D1C" w:rsidRDefault="00343D01" w:rsidP="00343D01">
                        <w:pPr>
                          <w:pStyle w:val="ListParagraph"/>
                          <w:numPr>
                            <w:ilvl w:val="0"/>
                            <w:numId w:val="26"/>
                          </w:numPr>
                          <w:spacing w:after="0"/>
                        </w:pP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Try and stay in touch with some of your classmates.  Ask an adult if you are allowed to call/facetime/skype for a catch up.</w:t>
                        </w:r>
                      </w:p>
                    </w:txbxContent>
                  </v:textbox>
                </v:roundrect>
                <v:roundrect id="Rounded Rectangle 193" o:spid="_x0000_s1032" style="position:absolute;top:58547;width:46355;height:2895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" filled="f" strokecolor="#690" strokeweight="1.5pt">
                  <v:stroke joinstyle="miter"/>
                  <v:textbox>
                    <w:txbxContent>
                      <w:p w14:paraId="31CFA080" w14:textId="53FE56C9" w:rsidR="00343D01" w:rsidRDefault="002A2318" w:rsidP="00343D01">
                        <w:pPr>
                          <w:pStyle w:val="NoSpacing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 w:rsidRPr="00045F11">
                          <w:rPr>
                            <w:rFonts w:ascii="Century Gothic" w:hAnsi="Century Gothic"/>
                            <w:color w:val="669900"/>
                            <w:sz w:val="32"/>
                            <w:szCs w:val="24"/>
                          </w:rPr>
                          <w:t xml:space="preserve">Health and Well Being </w:t>
                        </w:r>
                      </w:p>
                      <w:p w14:paraId="2B8E9FA5" w14:textId="6F905B88" w:rsidR="00343D01" w:rsidRDefault="00343D01" w:rsidP="002A2318">
                        <w:pPr>
                          <w:pStyle w:val="NoSpacing"/>
                          <w:numPr>
                            <w:ilvl w:val="0"/>
                            <w:numId w:val="38"/>
                          </w:numP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Make sure you stay active every day.  You could join in Joe Wicks PE lesson online, go for a walk, ride you bike.</w:t>
                        </w:r>
                      </w:p>
                      <w:p w14:paraId="38688BA6" w14:textId="7D42324B" w:rsidR="00AB586E" w:rsidRPr="00343D01" w:rsidRDefault="00343D01" w:rsidP="002A2318">
                        <w:pPr>
                          <w:pStyle w:val="NoSpacing"/>
                          <w:numPr>
                            <w:ilvl w:val="0"/>
                            <w:numId w:val="38"/>
                          </w:numP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</w:rPr>
                          <w:t xml:space="preserve">It is good to share how we are feeling about things.  </w:t>
                        </w:r>
                        <w:r w:rsidRPr="00343D01">
                          <w:rPr>
                            <w:rFonts w:ascii="Century Gothic" w:hAnsi="Century Gothic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entury Gothic" w:hAnsi="Century Gothic"/>
                            <w:sz w:val="24"/>
                          </w:rPr>
                          <w:t>Make time to talk to someone you trust about any worries or questions you might have.</w:t>
                        </w:r>
                      </w:p>
                      <w:p w14:paraId="014BAF1A" w14:textId="4BE664FA" w:rsidR="002A2318" w:rsidRPr="002A2318" w:rsidRDefault="002A2318" w:rsidP="002A2318">
                        <w:pPr>
                          <w:spacing w:line="240" w:lineRule="auto"/>
                          <w:rPr>
                            <w:rFonts w:ascii="XCCW Joined 1a" w:hAnsi="XCCW Joined 1a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oundrect>
                <v:roundrect id="Rounded Rectangle 197" o:spid="_x0000_s1033" style="position:absolute;left:99060;top:58547;width:43434;height:1333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" filled="f" strokecolor="#00b050" strokeweight="1.5pt">
                  <v:stroke joinstyle="miter"/>
                  <v:textbox>
                    <w:txbxContent>
                      <w:p w14:paraId="5ABF8D06" w14:textId="521EBA22" w:rsidR="005E4D1C" w:rsidRPr="00045F11" w:rsidRDefault="005E4D1C" w:rsidP="005E4D1C">
                        <w:pPr>
                          <w:spacing w:after="0"/>
                          <w:rPr>
                            <w:rFonts w:ascii="Century Gothic" w:hAnsi="Century Gothic"/>
                            <w:color w:val="00B050"/>
                            <w:sz w:val="32"/>
                            <w:szCs w:val="24"/>
                          </w:rPr>
                        </w:pPr>
                        <w:r w:rsidRPr="00045F11">
                          <w:rPr>
                            <w:rFonts w:ascii="Century Gothic" w:hAnsi="Century Gothic"/>
                            <w:color w:val="00B050"/>
                            <w:sz w:val="32"/>
                            <w:szCs w:val="24"/>
                          </w:rPr>
                          <w:t>STEM / Outdoor</w:t>
                        </w:r>
                        <w:r w:rsidR="00045F11">
                          <w:rPr>
                            <w:rFonts w:ascii="Century Gothic" w:hAnsi="Century Gothic"/>
                            <w:color w:val="00B050"/>
                            <w:sz w:val="32"/>
                            <w:szCs w:val="24"/>
                          </w:rPr>
                          <w:t xml:space="preserve"> learning</w:t>
                        </w:r>
                      </w:p>
                      <w:p w14:paraId="42919D08" w14:textId="77777777" w:rsidR="005E4D1C" w:rsidRPr="005E4D1C" w:rsidRDefault="005E4D1C" w:rsidP="005E4D1C">
                        <w:pPr>
                          <w:spacing w:after="0"/>
                          <w:rPr>
                            <w:rFonts w:ascii="Century Gothic" w:hAnsi="Century Gothic"/>
                            <w:b/>
                            <w:sz w:val="24"/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sz w:val="24"/>
                          </w:rPr>
                          <w:t>I am learning to…</w:t>
                        </w:r>
                      </w:p>
                      <w:p w14:paraId="5C29F706" w14:textId="11F257FD" w:rsidR="005E4D1C" w:rsidRPr="00B9270B" w:rsidRDefault="00B9270B" w:rsidP="00B9270B">
                        <w:pPr>
                          <w:pStyle w:val="ListParagraph"/>
                          <w:numPr>
                            <w:ilvl w:val="0"/>
                            <w:numId w:val="36"/>
                          </w:numPr>
                          <w:spacing w:line="240" w:lineRule="auto"/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sz w:val="24"/>
                            <w:szCs w:val="24"/>
                          </w:rPr>
                          <w:t>Think of ways to take some of my learning outdoors.  Perhaps you could use leaves, pebbles, sticks to help with your maths work.</w:t>
                        </w:r>
                      </w:p>
                      <w:p w14:paraId="25A0DDF4" w14:textId="77777777" w:rsidR="00CD54AC" w:rsidRDefault="00CD54AC" w:rsidP="00CD54AC"/>
                    </w:txbxContent>
                  </v:textbox>
                </v:roundrect>
                <v:roundrect id="Rounded Rectangle 30" o:spid="_x0000_s1034" style="position:absolute;left:635;top:43942;width:53911;height:1307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" filled="f" strokecolor="#5b9bd5 [3204]" strokeweight="1.5pt">
                  <v:stroke joinstyle="miter"/>
                  <v:textbox>
                    <w:txbxContent>
                      <w:p w14:paraId="4406CEC7" w14:textId="7784F466" w:rsidR="005E4D1C" w:rsidRPr="00045F11" w:rsidRDefault="005E4D1C" w:rsidP="005E4D1C">
                        <w:pPr>
                          <w:spacing w:after="0"/>
                          <w:rPr>
                            <w:rFonts w:ascii="Century Gothic" w:hAnsi="Century Gothic"/>
                            <w:color w:val="5B9BD5" w:themeColor="accent1"/>
                            <w:sz w:val="28"/>
                            <w:szCs w:val="24"/>
                          </w:rPr>
                        </w:pPr>
                        <w:r w:rsidRPr="00045F11">
                          <w:rPr>
                            <w:rFonts w:ascii="Century Gothic" w:hAnsi="Century Gothic"/>
                            <w:color w:val="5B9BD5" w:themeColor="accent1"/>
                            <w:sz w:val="28"/>
                            <w:szCs w:val="24"/>
                          </w:rPr>
                          <w:t>Opportunities for Wider Achievement</w:t>
                        </w:r>
                      </w:p>
                      <w:p w14:paraId="102F6E50" w14:textId="495BC93A" w:rsidR="005E4D1C" w:rsidRDefault="00F77A06" w:rsidP="00045F11">
                        <w:pPr>
                          <w:pStyle w:val="ListParagraph"/>
                          <w:numPr>
                            <w:ilvl w:val="0"/>
                            <w:numId w:val="26"/>
                          </w:numPr>
                          <w:spacing w:after="0"/>
                          <w:rPr>
                            <w:rFonts w:ascii="Century Gothic" w:hAnsi="Century Gothic"/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color w:val="000000" w:themeColor="text1"/>
                            <w:sz w:val="24"/>
                            <w:szCs w:val="24"/>
                          </w:rPr>
                          <w:t>Share what you</w:t>
                        </w:r>
                        <w:r w:rsidR="003D23E9">
                          <w:rPr>
                            <w:rFonts w:ascii="Century Gothic" w:hAnsi="Century Gothic"/>
                            <w:color w:val="000000" w:themeColor="text1"/>
                            <w:sz w:val="24"/>
                            <w:szCs w:val="24"/>
                          </w:rPr>
                          <w:t xml:space="preserve"> have been learning with my family</w:t>
                        </w:r>
                      </w:p>
                      <w:p w14:paraId="6143A1BE" w14:textId="77777777" w:rsidR="00F77A06" w:rsidRPr="00F77A06" w:rsidRDefault="00F77A06" w:rsidP="00F77A06">
                        <w:pPr>
                          <w:spacing w:after="0"/>
                          <w:rPr>
                            <w:rFonts w:ascii="Century Gothic" w:hAnsi="Century Gothic"/>
                            <w:color w:val="000000" w:themeColor="text1"/>
                            <w:sz w:val="24"/>
                            <w:szCs w:val="24"/>
                          </w:rPr>
                        </w:pPr>
                      </w:p>
                      <w:p w14:paraId="193546AE" w14:textId="7C6AD3B0" w:rsidR="00796451" w:rsidRPr="00045F11" w:rsidRDefault="00F77A06" w:rsidP="00045F11">
                        <w:pPr>
                          <w:pStyle w:val="ListParagraph"/>
                          <w:numPr>
                            <w:ilvl w:val="0"/>
                            <w:numId w:val="26"/>
                          </w:numPr>
                          <w:spacing w:after="0"/>
                          <w:rPr>
                            <w:rFonts w:ascii="Century Gothic" w:hAnsi="Century Gothic"/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color w:val="000000" w:themeColor="text1"/>
                            <w:sz w:val="24"/>
                            <w:szCs w:val="24"/>
                          </w:rPr>
                          <w:t>Maybe you could agree on a new skill that you might try and learn while you are learning from home?</w:t>
                        </w:r>
                      </w:p>
                    </w:txbxContent>
                  </v:textbox>
                </v:roundrect>
                <v:roundrect id="Rounded Rectangle 197" o:spid="_x0000_s1035" style="position:absolute;left:99060;top:72517;width:43434;height:1371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" filled="f" strokecolor="#00b0f0" strokeweight="1.5pt">
                  <v:stroke joinstyle="miter"/>
                  <v:textbox>
                    <w:txbxContent>
                      <w:p w14:paraId="2512E645" w14:textId="4CD3AB81" w:rsidR="00045F11" w:rsidRPr="00045F11" w:rsidRDefault="00F34022" w:rsidP="00045F11">
                        <w:pPr>
                          <w:rPr>
                            <w:color w:val="000000" w:themeColor="text1"/>
                          </w:rPr>
                        </w:pPr>
                        <w:r>
                          <w:rPr>
                            <w:noProof/>
                            <w:lang w:eastAsia="en-GB"/>
                          </w:rPr>
                          <w:drawing>
                            <wp:inline distT="0" distB="0" distL="0" distR="0" wp14:anchorId="6F674B4D" wp14:editId="68C0C833">
                              <wp:extent cx="803910" cy="847725"/>
                              <wp:effectExtent l="0" t="0" r="0" b="3175"/>
                              <wp:docPr id="30" name="Picture 3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" name="Picture 30"/>
                                      <pic:cNvPicPr/>
                                    </pic:nvPicPr>
                                    <pic:blipFill>
                                      <a:blip r:embed="rId10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03910" cy="8477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oundrect>
                <v:oval id="Oval 16" o:spid="_x0000_s1036" style="position:absolute;left:55372;top:38354;width:32893;height:237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" fillcolor="#fee0ef" strokecolor="#823b0b [1605]" strokeweight="3pt">
                  <v:stroke joinstyle="miter"/>
                  <v:textbox>
                    <w:txbxContent>
                      <w:p w14:paraId="085DFE53" w14:textId="0EFBF2F8" w:rsidR="00045F11" w:rsidRDefault="00045F11" w:rsidP="00045F11">
                        <w:pPr>
                          <w:jc w:val="center"/>
                          <w:rPr>
                            <w:rFonts w:ascii="Century Gothic" w:hAnsi="Century Gothic"/>
                            <w:sz w:val="32"/>
                            <w:szCs w:val="34"/>
                          </w:rPr>
                        </w:pPr>
                        <w:r w:rsidRPr="00376782">
                          <w:rPr>
                            <w:rFonts w:ascii="Century Gothic" w:hAnsi="Century Gothic"/>
                            <w:sz w:val="32"/>
                            <w:szCs w:val="34"/>
                          </w:rPr>
                          <w:t>My Learning Week Primary</w:t>
                        </w:r>
                        <w:r>
                          <w:rPr>
                            <w:rFonts w:ascii="Century Gothic" w:hAnsi="Century Gothic"/>
                            <w:sz w:val="32"/>
                            <w:szCs w:val="34"/>
                          </w:rPr>
                          <w:t xml:space="preserve"> </w:t>
                        </w:r>
                        <w:r w:rsidRPr="00376782">
                          <w:rPr>
                            <w:rFonts w:ascii="Century Gothic" w:hAnsi="Century Gothic"/>
                            <w:sz w:val="32"/>
                            <w:szCs w:val="34"/>
                          </w:rPr>
                          <w:t>3</w:t>
                        </w:r>
                      </w:p>
                      <w:p w14:paraId="72A4D115" w14:textId="77777777" w:rsidR="00045F11" w:rsidRPr="00376782" w:rsidRDefault="00045F11" w:rsidP="00045F11">
                        <w:pPr>
                          <w:jc w:val="center"/>
                          <w:rPr>
                            <w:rFonts w:ascii="Century Gothic" w:hAnsi="Century Gothic"/>
                            <w:sz w:val="32"/>
                            <w:szCs w:val="34"/>
                          </w:rPr>
                        </w:pPr>
                      </w:p>
                      <w:p w14:paraId="18F25912" w14:textId="70F87B12" w:rsidR="00045F11" w:rsidRPr="00376782" w:rsidRDefault="00045F11" w:rsidP="00045F11">
                        <w:pPr>
                          <w:jc w:val="center"/>
                          <w:rPr>
                            <w:rFonts w:ascii="Century Gothic" w:hAnsi="Century Gothic"/>
                            <w:sz w:val="32"/>
                            <w:szCs w:val="34"/>
                          </w:rPr>
                        </w:pPr>
                        <w:r w:rsidRPr="00376782">
                          <w:rPr>
                            <w:rFonts w:ascii="Century Gothic" w:hAnsi="Century Gothic"/>
                            <w:sz w:val="32"/>
                            <w:szCs w:val="34"/>
                          </w:rPr>
                          <w:t>W</w:t>
                        </w:r>
                        <w:r>
                          <w:rPr>
                            <w:rFonts w:ascii="Century Gothic" w:hAnsi="Century Gothic"/>
                            <w:sz w:val="32"/>
                            <w:szCs w:val="34"/>
                          </w:rPr>
                          <w:t>eek beginning</w:t>
                        </w:r>
                        <w:r w:rsidRPr="00376782">
                          <w:rPr>
                            <w:rFonts w:ascii="Century Gothic" w:hAnsi="Century Gothic"/>
                            <w:sz w:val="32"/>
                            <w:szCs w:val="34"/>
                          </w:rPr>
                          <w:t xml:space="preserve"> </w:t>
                        </w:r>
                        <w:r w:rsidR="0083440D">
                          <w:rPr>
                            <w:rFonts w:ascii="Century Gothic" w:hAnsi="Century Gothic"/>
                            <w:sz w:val="32"/>
                            <w:szCs w:val="34"/>
                          </w:rPr>
                          <w:t>30</w:t>
                        </w:r>
                        <w:r w:rsidR="00206FBC">
                          <w:rPr>
                            <w:rFonts w:ascii="Century Gothic" w:hAnsi="Century Gothic"/>
                            <w:sz w:val="32"/>
                            <w:szCs w:val="34"/>
                          </w:rPr>
                          <w:t>.03</w:t>
                        </w:r>
                        <w:r w:rsidR="00422F43">
                          <w:rPr>
                            <w:rFonts w:ascii="Century Gothic" w:hAnsi="Century Gothic"/>
                            <w:sz w:val="32"/>
                            <w:szCs w:val="34"/>
                          </w:rPr>
                          <w:t>.20</w:t>
                        </w:r>
                      </w:p>
                      <w:p w14:paraId="244FD3BE" w14:textId="77777777" w:rsidR="00045F11" w:rsidRDefault="00045F11" w:rsidP="00045F11">
                        <w:pPr>
                          <w:jc w:val="center"/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="002F6CBB">
        <w:rPr>
          <w:rFonts w:ascii="XCCW Joined 1a" w:hAnsi="XCCW Joined 1a" w:cs="Arial"/>
        </w:rPr>
        <w:t xml:space="preserve"> </w:t>
      </w:r>
    </w:p>
    <w:p w14:paraId="53E24A7D" w14:textId="71F55D0A" w:rsidR="00016992" w:rsidRPr="00147A6F" w:rsidRDefault="00016992" w:rsidP="00016992">
      <w:pPr>
        <w:rPr>
          <w:rFonts w:ascii="XCCW Joined 1a" w:hAnsi="XCCW Joined 1a"/>
          <w:color w:val="FF0000"/>
          <w:sz w:val="24"/>
          <w:szCs w:val="24"/>
        </w:rPr>
      </w:pPr>
    </w:p>
    <w:p w14:paraId="53E24A7E" w14:textId="171BDA24" w:rsidR="00016992" w:rsidRPr="00147A6F" w:rsidRDefault="00016992" w:rsidP="00016992">
      <w:pPr>
        <w:rPr>
          <w:rFonts w:ascii="XCCW Joined 1a" w:hAnsi="XCCW Joined 1a"/>
          <w:color w:val="C45911"/>
          <w:sz w:val="28"/>
          <w:szCs w:val="28"/>
        </w:rPr>
      </w:pPr>
      <w:r w:rsidRPr="00147A6F">
        <w:rPr>
          <w:rFonts w:ascii="XCCW Joined 1a" w:hAnsi="XCCW Joined 1a"/>
          <w:color w:val="FF0000"/>
          <w:sz w:val="32"/>
          <w:szCs w:val="32"/>
        </w:rPr>
        <w:tab/>
      </w:r>
      <w:r w:rsidRPr="00147A6F">
        <w:rPr>
          <w:rFonts w:ascii="XCCW Joined 1a" w:hAnsi="XCCW Joined 1a"/>
          <w:color w:val="FF0000"/>
          <w:sz w:val="32"/>
          <w:szCs w:val="32"/>
        </w:rPr>
        <w:tab/>
      </w:r>
      <w:r w:rsidRPr="00147A6F">
        <w:rPr>
          <w:rFonts w:ascii="XCCW Joined 1a" w:hAnsi="XCCW Joined 1a"/>
          <w:color w:val="FF0000"/>
          <w:sz w:val="32"/>
          <w:szCs w:val="32"/>
        </w:rPr>
        <w:tab/>
      </w:r>
      <w:r w:rsidRPr="00147A6F">
        <w:rPr>
          <w:rFonts w:ascii="XCCW Joined 1a" w:hAnsi="XCCW Joined 1a"/>
          <w:color w:val="FF0000"/>
          <w:sz w:val="32"/>
          <w:szCs w:val="32"/>
        </w:rPr>
        <w:tab/>
      </w:r>
      <w:r w:rsidRPr="00147A6F">
        <w:rPr>
          <w:rFonts w:ascii="XCCW Joined 1a" w:hAnsi="XCCW Joined 1a"/>
          <w:color w:val="FF0000"/>
          <w:sz w:val="32"/>
          <w:szCs w:val="32"/>
        </w:rPr>
        <w:tab/>
      </w:r>
      <w:r w:rsidRPr="00147A6F">
        <w:rPr>
          <w:rFonts w:ascii="XCCW Joined 1a" w:hAnsi="XCCW Joined 1a"/>
          <w:color w:val="FF0000"/>
          <w:sz w:val="32"/>
          <w:szCs w:val="32"/>
        </w:rPr>
        <w:tab/>
        <w:t xml:space="preserve">            </w:t>
      </w:r>
      <w:r w:rsidRPr="00147A6F">
        <w:rPr>
          <w:rFonts w:ascii="XCCW Joined 1a" w:hAnsi="XCCW Joined 1a"/>
          <w:color w:val="C45911"/>
          <w:sz w:val="28"/>
          <w:szCs w:val="28"/>
        </w:rPr>
        <w:tab/>
      </w:r>
      <w:r w:rsidRPr="00147A6F">
        <w:rPr>
          <w:rFonts w:ascii="XCCW Joined 1a" w:hAnsi="XCCW Joined 1a"/>
          <w:color w:val="C45911"/>
          <w:sz w:val="28"/>
          <w:szCs w:val="28"/>
        </w:rPr>
        <w:tab/>
      </w:r>
      <w:r w:rsidRPr="00147A6F">
        <w:rPr>
          <w:rFonts w:ascii="XCCW Joined 1a" w:hAnsi="XCCW Joined 1a"/>
          <w:color w:val="C45911"/>
          <w:sz w:val="28"/>
          <w:szCs w:val="28"/>
        </w:rPr>
        <w:tab/>
        <w:t xml:space="preserve">          </w:t>
      </w:r>
    </w:p>
    <w:p w14:paraId="53E24A7F" w14:textId="598CA483" w:rsidR="00016992" w:rsidRPr="00147A6F" w:rsidRDefault="00016992" w:rsidP="00016992">
      <w:pPr>
        <w:rPr>
          <w:rFonts w:ascii="XCCW Joined 1a" w:hAnsi="XCCW Joined 1a"/>
          <w:color w:val="C45911"/>
          <w:sz w:val="28"/>
          <w:szCs w:val="28"/>
        </w:rPr>
      </w:pPr>
    </w:p>
    <w:p w14:paraId="53E24A80" w14:textId="6E9419A8" w:rsidR="00016992" w:rsidRPr="00147A6F" w:rsidRDefault="00016992" w:rsidP="00016992">
      <w:pPr>
        <w:rPr>
          <w:rFonts w:ascii="XCCW Joined 1a" w:hAnsi="XCCW Joined 1a"/>
          <w:color w:val="C45911"/>
          <w:sz w:val="28"/>
          <w:szCs w:val="28"/>
        </w:rPr>
      </w:pPr>
    </w:p>
    <w:p w14:paraId="2C5F02F8" w14:textId="5C63E0C2" w:rsidR="00F7179A" w:rsidRDefault="00F7179A" w:rsidP="00016992">
      <w:pPr>
        <w:rPr>
          <w:rFonts w:ascii="XCCW Joined 1a" w:hAnsi="XCCW Joined 1a"/>
          <w:color w:val="C45911"/>
          <w:sz w:val="28"/>
          <w:szCs w:val="28"/>
        </w:rPr>
      </w:pPr>
    </w:p>
    <w:p w14:paraId="626A4549" w14:textId="15C69F3F" w:rsidR="00F7179A" w:rsidRDefault="00F7179A" w:rsidP="00016992">
      <w:pPr>
        <w:rPr>
          <w:rFonts w:ascii="XCCW Joined 1a" w:hAnsi="XCCW Joined 1a"/>
          <w:color w:val="C45911"/>
          <w:sz w:val="28"/>
          <w:szCs w:val="28"/>
        </w:rPr>
      </w:pPr>
    </w:p>
    <w:p w14:paraId="53E24A82" w14:textId="357F31E6" w:rsidR="00016992" w:rsidRPr="00147A6F" w:rsidRDefault="00016992" w:rsidP="00016992">
      <w:pPr>
        <w:rPr>
          <w:rFonts w:ascii="XCCW Joined 1a" w:hAnsi="XCCW Joined 1a"/>
          <w:color w:val="C45911"/>
          <w:sz w:val="28"/>
          <w:szCs w:val="28"/>
        </w:rPr>
      </w:pPr>
    </w:p>
    <w:p w14:paraId="53E24A83" w14:textId="4150B28F" w:rsidR="00016992" w:rsidRPr="00147A6F" w:rsidRDefault="00016992" w:rsidP="00016992">
      <w:pPr>
        <w:rPr>
          <w:rFonts w:ascii="XCCW Joined 1a" w:hAnsi="XCCW Joined 1a"/>
          <w:color w:val="FF0000"/>
          <w:sz w:val="32"/>
          <w:szCs w:val="32"/>
        </w:rPr>
      </w:pPr>
    </w:p>
    <w:p w14:paraId="1758F7FF" w14:textId="7250B8EF" w:rsidR="00136EF6" w:rsidRDefault="00136EF6" w:rsidP="00016992">
      <w:pPr>
        <w:rPr>
          <w:rFonts w:ascii="XCCW Joined 1a" w:hAnsi="XCCW Joined 1a"/>
          <w:color w:val="7030A0"/>
        </w:rPr>
      </w:pPr>
    </w:p>
    <w:p w14:paraId="53E24A85" w14:textId="18D19F34" w:rsidR="00016992" w:rsidRPr="00147A6F" w:rsidRDefault="00016992" w:rsidP="00016992">
      <w:pPr>
        <w:rPr>
          <w:rFonts w:ascii="XCCW Joined 1a" w:hAnsi="XCCW Joined 1a"/>
          <w:color w:val="7030A0"/>
        </w:rPr>
      </w:pPr>
    </w:p>
    <w:p w14:paraId="53E24A86" w14:textId="3F000D20" w:rsidR="00016992" w:rsidRPr="00147A6F" w:rsidRDefault="00016992" w:rsidP="00016992">
      <w:pPr>
        <w:rPr>
          <w:rFonts w:ascii="XCCW Joined 1a" w:hAnsi="XCCW Joined 1a"/>
        </w:rPr>
      </w:pPr>
    </w:p>
    <w:p w14:paraId="53E24A87" w14:textId="1791CF0E" w:rsidR="00016992" w:rsidRPr="00147A6F" w:rsidRDefault="00016992" w:rsidP="00016992">
      <w:pPr>
        <w:rPr>
          <w:rFonts w:ascii="XCCW Joined 1a" w:hAnsi="XCCW Joined 1a"/>
        </w:rPr>
      </w:pPr>
    </w:p>
    <w:p w14:paraId="53E24A88" w14:textId="6DF5D511" w:rsidR="00016992" w:rsidRPr="00147A6F" w:rsidRDefault="00F34022" w:rsidP="00016992">
      <w:pPr>
        <w:tabs>
          <w:tab w:val="left" w:pos="3744"/>
        </w:tabs>
        <w:rPr>
          <w:rFonts w:ascii="XCCW Joined 1a" w:hAnsi="XCCW Joined 1a"/>
          <w:color w:val="A5A74D"/>
          <w:sz w:val="24"/>
          <w:szCs w:val="24"/>
        </w:rPr>
      </w:pPr>
      <w:r w:rsidRPr="00F34022">
        <w:rPr>
          <w:noProof/>
          <w:lang w:eastAsia="en-GB"/>
        </w:rPr>
        <w:drawing>
          <wp:anchor distT="0" distB="0" distL="114300" distR="114300" simplePos="0" relativeHeight="251677184" behindDoc="1" locked="0" layoutInCell="1" allowOverlap="1" wp14:anchorId="230486AC" wp14:editId="7AF174E3">
            <wp:simplePos x="0" y="0"/>
            <wp:positionH relativeFrom="column">
              <wp:posOffset>5486400</wp:posOffset>
            </wp:positionH>
            <wp:positionV relativeFrom="paragraph">
              <wp:posOffset>136525</wp:posOffset>
            </wp:positionV>
            <wp:extent cx="804150" cy="847725"/>
            <wp:effectExtent l="0" t="0" r="0" b="3175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1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16992" w:rsidRPr="00147A6F">
        <w:rPr>
          <w:rFonts w:ascii="XCCW Joined 1a" w:hAnsi="XCCW Joined 1a"/>
          <w:color w:val="A5A74D"/>
          <w:sz w:val="24"/>
          <w:szCs w:val="24"/>
        </w:rPr>
        <w:t xml:space="preserve">                                                                                 </w:t>
      </w:r>
    </w:p>
    <w:p w14:paraId="53E24A89" w14:textId="43D1140D" w:rsidR="00016992" w:rsidRPr="00147A6F" w:rsidRDefault="00016992" w:rsidP="00016992">
      <w:pPr>
        <w:tabs>
          <w:tab w:val="right" w:pos="13958"/>
        </w:tabs>
        <w:rPr>
          <w:rFonts w:ascii="XCCW Joined 1a" w:hAnsi="XCCW Joined 1a"/>
        </w:rPr>
      </w:pPr>
      <w:r w:rsidRPr="00147A6F">
        <w:rPr>
          <w:rFonts w:ascii="XCCW Joined 1a" w:hAnsi="XCCW Joined 1a"/>
        </w:rPr>
        <w:tab/>
      </w:r>
    </w:p>
    <w:p w14:paraId="53E24A8A" w14:textId="075CB85B" w:rsidR="00016992" w:rsidRPr="00147A6F" w:rsidRDefault="00016992" w:rsidP="00016992">
      <w:pPr>
        <w:tabs>
          <w:tab w:val="left" w:pos="3744"/>
        </w:tabs>
        <w:rPr>
          <w:rFonts w:ascii="XCCW Joined 1a" w:hAnsi="XCCW Joined 1a"/>
          <w:color w:val="A5A74D"/>
          <w:sz w:val="16"/>
          <w:szCs w:val="16"/>
        </w:rPr>
      </w:pPr>
      <w:r w:rsidRPr="00147A6F">
        <w:rPr>
          <w:rFonts w:ascii="XCCW Joined 1a" w:hAnsi="XCCW Joined 1a"/>
        </w:rPr>
        <w:tab/>
      </w:r>
      <w:r w:rsidRPr="00147A6F">
        <w:rPr>
          <w:rFonts w:ascii="XCCW Joined 1a" w:hAnsi="XCCW Joined 1a"/>
        </w:rPr>
        <w:tab/>
      </w:r>
      <w:r w:rsidRPr="00147A6F">
        <w:rPr>
          <w:rFonts w:ascii="XCCW Joined 1a" w:hAnsi="XCCW Joined 1a"/>
        </w:rPr>
        <w:tab/>
      </w:r>
      <w:r w:rsidRPr="00147A6F">
        <w:rPr>
          <w:rFonts w:ascii="XCCW Joined 1a" w:hAnsi="XCCW Joined 1a"/>
          <w:sz w:val="24"/>
          <w:szCs w:val="24"/>
        </w:rPr>
        <w:t xml:space="preserve">     </w:t>
      </w:r>
      <w:r w:rsidRPr="00147A6F">
        <w:rPr>
          <w:rFonts w:ascii="XCCW Joined 1a" w:hAnsi="XCCW Joined 1a"/>
          <w:color w:val="269FAC"/>
          <w:sz w:val="24"/>
          <w:szCs w:val="24"/>
        </w:rPr>
        <w:tab/>
      </w:r>
      <w:r w:rsidRPr="00147A6F">
        <w:rPr>
          <w:rFonts w:ascii="XCCW Joined 1a" w:hAnsi="XCCW Joined 1a"/>
          <w:color w:val="269FAC"/>
          <w:sz w:val="28"/>
          <w:szCs w:val="28"/>
        </w:rPr>
        <w:tab/>
      </w:r>
      <w:r w:rsidRPr="00147A6F">
        <w:rPr>
          <w:rFonts w:ascii="XCCW Joined 1a" w:hAnsi="XCCW Joined 1a"/>
          <w:color w:val="269FAC"/>
          <w:sz w:val="28"/>
          <w:szCs w:val="28"/>
        </w:rPr>
        <w:tab/>
      </w:r>
      <w:r w:rsidRPr="00147A6F">
        <w:rPr>
          <w:rFonts w:ascii="XCCW Joined 1a" w:hAnsi="XCCW Joined 1a"/>
          <w:color w:val="269FAC"/>
          <w:sz w:val="28"/>
          <w:szCs w:val="28"/>
        </w:rPr>
        <w:tab/>
      </w:r>
      <w:r w:rsidRPr="00147A6F">
        <w:rPr>
          <w:rFonts w:ascii="XCCW Joined 1a" w:hAnsi="XCCW Joined 1a"/>
          <w:color w:val="269FAC"/>
          <w:sz w:val="28"/>
          <w:szCs w:val="28"/>
        </w:rPr>
        <w:tab/>
      </w:r>
    </w:p>
    <w:p w14:paraId="057B0853" w14:textId="53101A2F" w:rsidR="002E59FB" w:rsidRDefault="002E59FB" w:rsidP="00173389">
      <w:pPr>
        <w:spacing w:after="0" w:line="240" w:lineRule="auto"/>
        <w:rPr>
          <w:rFonts w:ascii="XCCW Joined 1a" w:hAnsi="XCCW Joined 1a" w:cs="Arial"/>
        </w:rPr>
      </w:pPr>
    </w:p>
    <w:p w14:paraId="429306A4" w14:textId="74E6888B" w:rsidR="000D5743" w:rsidRDefault="000D5743" w:rsidP="00173389">
      <w:pPr>
        <w:spacing w:after="0" w:line="240" w:lineRule="auto"/>
        <w:rPr>
          <w:rFonts w:ascii="XCCW Joined 1a" w:hAnsi="XCCW Joined 1a" w:cs="Arial"/>
        </w:rPr>
      </w:pPr>
    </w:p>
    <w:p w14:paraId="68E77817" w14:textId="7FE34116" w:rsidR="000D5743" w:rsidRPr="000D5743" w:rsidRDefault="000D5743" w:rsidP="000D5743">
      <w:pPr>
        <w:rPr>
          <w:rFonts w:ascii="XCCW Joined 1a" w:hAnsi="XCCW Joined 1a" w:cs="Arial"/>
        </w:rPr>
      </w:pPr>
    </w:p>
    <w:p w14:paraId="286E77DE" w14:textId="1A974EB9" w:rsidR="000D5743" w:rsidRPr="000D5743" w:rsidRDefault="000D5743" w:rsidP="000D5743">
      <w:pPr>
        <w:rPr>
          <w:rFonts w:ascii="XCCW Joined 1a" w:hAnsi="XCCW Joined 1a" w:cs="Arial"/>
        </w:rPr>
      </w:pPr>
    </w:p>
    <w:p w14:paraId="65D74584" w14:textId="74AFFB8C" w:rsidR="000D5743" w:rsidRPr="000D5743" w:rsidRDefault="000D5743" w:rsidP="000D5743">
      <w:pPr>
        <w:rPr>
          <w:rFonts w:ascii="XCCW Joined 1a" w:hAnsi="XCCW Joined 1a" w:cs="Arial"/>
        </w:rPr>
      </w:pPr>
    </w:p>
    <w:p w14:paraId="2F4ECB7C" w14:textId="364C24E0" w:rsidR="000D5743" w:rsidRPr="000D5743" w:rsidRDefault="000D5743" w:rsidP="000D5743">
      <w:pPr>
        <w:rPr>
          <w:rFonts w:ascii="XCCW Joined 1a" w:hAnsi="XCCW Joined 1a" w:cs="Arial"/>
        </w:rPr>
      </w:pPr>
    </w:p>
    <w:p w14:paraId="646DFD5C" w14:textId="44AC8562" w:rsidR="000D5743" w:rsidRPr="000D5743" w:rsidRDefault="000D5743" w:rsidP="000D5743">
      <w:pPr>
        <w:rPr>
          <w:rFonts w:ascii="XCCW Joined 1a" w:hAnsi="XCCW Joined 1a" w:cs="Arial"/>
        </w:rPr>
      </w:pPr>
    </w:p>
    <w:p w14:paraId="3DBB02BB" w14:textId="3C031271" w:rsidR="000D5743" w:rsidRPr="000D5743" w:rsidRDefault="000D5743" w:rsidP="000D5743">
      <w:pPr>
        <w:rPr>
          <w:rFonts w:ascii="XCCW Joined 1a" w:hAnsi="XCCW Joined 1a" w:cs="Arial"/>
        </w:rPr>
      </w:pPr>
    </w:p>
    <w:p w14:paraId="0EDF6474" w14:textId="0A78D1E9" w:rsidR="000D5743" w:rsidRPr="000D5743" w:rsidRDefault="000D5743" w:rsidP="000D5743">
      <w:pPr>
        <w:rPr>
          <w:rFonts w:ascii="XCCW Joined 1a" w:hAnsi="XCCW Joined 1a" w:cs="Arial"/>
        </w:rPr>
      </w:pPr>
    </w:p>
    <w:p w14:paraId="2155B07D" w14:textId="06D3A8DD" w:rsidR="000D5743" w:rsidRPr="000D5743" w:rsidRDefault="000D5743" w:rsidP="000D5743">
      <w:pPr>
        <w:rPr>
          <w:rFonts w:ascii="XCCW Joined 1a" w:hAnsi="XCCW Joined 1a" w:cs="Arial"/>
        </w:rPr>
      </w:pPr>
    </w:p>
    <w:p w14:paraId="60DFA838" w14:textId="0EE23A0D" w:rsidR="000D5743" w:rsidRPr="000D5743" w:rsidRDefault="000D5743" w:rsidP="000D5743">
      <w:pPr>
        <w:rPr>
          <w:rFonts w:ascii="XCCW Joined 1a" w:hAnsi="XCCW Joined 1a" w:cs="Arial"/>
        </w:rPr>
      </w:pPr>
    </w:p>
    <w:p w14:paraId="2231AD43" w14:textId="76391775" w:rsidR="000D5743" w:rsidRPr="000D5743" w:rsidRDefault="000D5743" w:rsidP="000D5743">
      <w:pPr>
        <w:rPr>
          <w:rFonts w:ascii="XCCW Joined 1a" w:hAnsi="XCCW Joined 1a" w:cs="Arial"/>
        </w:rPr>
      </w:pPr>
    </w:p>
    <w:p w14:paraId="6E16807D" w14:textId="03A764F5" w:rsidR="000D5743" w:rsidRPr="000D5743" w:rsidRDefault="000D5743" w:rsidP="000D5743">
      <w:pPr>
        <w:rPr>
          <w:rFonts w:ascii="XCCW Joined 1a" w:hAnsi="XCCW Joined 1a" w:cs="Arial"/>
        </w:rPr>
      </w:pPr>
    </w:p>
    <w:p w14:paraId="7172EDF9" w14:textId="4DABB5D9" w:rsidR="00855CD2" w:rsidRDefault="00855CD2">
      <w:pPr>
        <w:spacing w:after="0" w:line="240" w:lineRule="auto"/>
        <w:rPr>
          <w:rFonts w:ascii="XCCW Joined 1a" w:hAnsi="XCCW Joined 1a" w:cs="Arial"/>
        </w:rPr>
      </w:pPr>
    </w:p>
    <w:p w14:paraId="0F8FD111" w14:textId="58370F80" w:rsidR="000D5743" w:rsidRDefault="000D5743">
      <w:pPr>
        <w:spacing w:after="0" w:line="240" w:lineRule="auto"/>
        <w:rPr>
          <w:rFonts w:ascii="XCCW Joined 1a" w:hAnsi="XCCW Joined 1a" w:cs="Arial"/>
        </w:rPr>
      </w:pPr>
    </w:p>
    <w:tbl>
      <w:tblPr>
        <w:tblStyle w:val="TableGrid"/>
        <w:tblpPr w:leftFromText="180" w:rightFromText="180" w:vertAnchor="text" w:horzAnchor="margin" w:tblpXSpec="right" w:tblpY="646"/>
        <w:tblW w:w="7935" w:type="dxa"/>
        <w:tblLayout w:type="fixed"/>
        <w:tblLook w:val="04A0" w:firstRow="1" w:lastRow="0" w:firstColumn="1" w:lastColumn="0" w:noHBand="0" w:noVBand="1"/>
      </w:tblPr>
      <w:tblGrid>
        <w:gridCol w:w="989"/>
        <w:gridCol w:w="1875"/>
        <w:gridCol w:w="368"/>
        <w:gridCol w:w="2299"/>
        <w:gridCol w:w="383"/>
        <w:gridCol w:w="2021"/>
      </w:tblGrid>
      <w:tr w:rsidR="00045F11" w14:paraId="6EEBF6C9" w14:textId="77777777" w:rsidTr="00045F11">
        <w:trPr>
          <w:trHeight w:val="1091"/>
        </w:trPr>
        <w:tc>
          <w:tcPr>
            <w:tcW w:w="989" w:type="dxa"/>
          </w:tcPr>
          <w:p w14:paraId="336AA3C9" w14:textId="6E7A1635" w:rsidR="00045F11" w:rsidRDefault="00045F11" w:rsidP="005A47CA">
            <w:pPr>
              <w:spacing w:after="0" w:line="240" w:lineRule="auto"/>
              <w:rPr>
                <w:rFonts w:ascii="XCCW Joined 1a" w:hAnsi="XCCW Joined 1a"/>
                <w:sz w:val="28"/>
                <w:szCs w:val="21"/>
              </w:rPr>
            </w:pPr>
          </w:p>
        </w:tc>
        <w:tc>
          <w:tcPr>
            <w:tcW w:w="1875" w:type="dxa"/>
          </w:tcPr>
          <w:p w14:paraId="1D1A2A2B" w14:textId="77777777" w:rsidR="00045F11" w:rsidRPr="00045F11" w:rsidRDefault="00045F11" w:rsidP="00045F11">
            <w:pPr>
              <w:spacing w:after="0" w:line="240" w:lineRule="auto"/>
              <w:ind w:left="158" w:firstLine="313"/>
              <w:rPr>
                <w:rFonts w:ascii="Century Gothic" w:hAnsi="Century Gothic"/>
                <w:sz w:val="28"/>
                <w:szCs w:val="21"/>
              </w:rPr>
            </w:pPr>
            <w:r w:rsidRPr="00045F11">
              <w:rPr>
                <w:rFonts w:ascii="Century Gothic" w:hAnsi="Century Gothic"/>
                <w:sz w:val="24"/>
                <w:szCs w:val="21"/>
              </w:rPr>
              <w:t>to find the answer</w:t>
            </w:r>
          </w:p>
        </w:tc>
        <w:tc>
          <w:tcPr>
            <w:tcW w:w="368" w:type="dxa"/>
          </w:tcPr>
          <w:p w14:paraId="0FD0666D" w14:textId="77777777" w:rsidR="00045F11" w:rsidRPr="00045F11" w:rsidRDefault="00045F11" w:rsidP="005A47CA">
            <w:pPr>
              <w:spacing w:after="0" w:line="240" w:lineRule="auto"/>
              <w:rPr>
                <w:rFonts w:ascii="Century Gothic" w:hAnsi="Century Gothic"/>
                <w:sz w:val="28"/>
                <w:szCs w:val="21"/>
              </w:rPr>
            </w:pPr>
            <w:r w:rsidRPr="00045F11"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3C5BF8E0" wp14:editId="2F678922">
                  <wp:extent cx="232318" cy="381000"/>
                  <wp:effectExtent l="0" t="0" r="0" b="0"/>
                  <wp:docPr id="47" name="Picture 47" descr="Image result for mild spicy hot pepp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Image result for mild spicy hot pepp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18" t="-886" r="48357" b="120"/>
                          <a:stretch/>
                        </pic:blipFill>
                        <pic:spPr bwMode="auto">
                          <a:xfrm>
                            <a:off x="0" y="0"/>
                            <a:ext cx="236014" cy="387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9" w:type="dxa"/>
          </w:tcPr>
          <w:p w14:paraId="48F61CEB" w14:textId="77777777" w:rsidR="00045F11" w:rsidRPr="00045F11" w:rsidRDefault="00045F11" w:rsidP="005A47CA">
            <w:pPr>
              <w:spacing w:after="0" w:line="240" w:lineRule="auto"/>
              <w:rPr>
                <w:rFonts w:ascii="Century Gothic" w:hAnsi="Century Gothic"/>
                <w:sz w:val="28"/>
                <w:szCs w:val="21"/>
              </w:rPr>
            </w:pPr>
            <w:r w:rsidRPr="00045F11">
              <w:rPr>
                <w:rFonts w:ascii="Century Gothic" w:hAnsi="Century Gothic"/>
                <w:sz w:val="24"/>
                <w:szCs w:val="21"/>
              </w:rPr>
              <w:t>with missing subtrahends and addends</w:t>
            </w:r>
          </w:p>
        </w:tc>
        <w:tc>
          <w:tcPr>
            <w:tcW w:w="383" w:type="dxa"/>
          </w:tcPr>
          <w:p w14:paraId="24C03B7D" w14:textId="77777777" w:rsidR="00045F11" w:rsidRPr="00045F11" w:rsidRDefault="00045F11" w:rsidP="005A47CA">
            <w:pPr>
              <w:spacing w:after="0" w:line="240" w:lineRule="auto"/>
              <w:rPr>
                <w:rFonts w:ascii="Century Gothic" w:hAnsi="Century Gothic"/>
                <w:sz w:val="28"/>
                <w:szCs w:val="21"/>
              </w:rPr>
            </w:pPr>
            <w:r w:rsidRPr="00045F11"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3204BC70" wp14:editId="7ABDDB6B">
                  <wp:extent cx="220702" cy="361950"/>
                  <wp:effectExtent l="0" t="0" r="8255" b="0"/>
                  <wp:docPr id="48" name="Picture 48" descr="Image result for mild spicy hot pepp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Image result for mild spicy hot pepp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957" t="-886" r="-2182" b="120"/>
                          <a:stretch/>
                        </pic:blipFill>
                        <pic:spPr bwMode="auto">
                          <a:xfrm>
                            <a:off x="0" y="0"/>
                            <a:ext cx="225701" cy="370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1" w:type="dxa"/>
          </w:tcPr>
          <w:p w14:paraId="7DB6F543" w14:textId="77777777" w:rsidR="00045F11" w:rsidRPr="00045F11" w:rsidRDefault="00045F11" w:rsidP="005A47CA">
            <w:pPr>
              <w:spacing w:after="0" w:line="240" w:lineRule="auto"/>
              <w:rPr>
                <w:rFonts w:ascii="Century Gothic" w:hAnsi="Century Gothic"/>
                <w:sz w:val="28"/>
                <w:szCs w:val="21"/>
              </w:rPr>
            </w:pPr>
            <w:r w:rsidRPr="00045F11">
              <w:rPr>
                <w:rFonts w:ascii="Century Gothic" w:hAnsi="Century Gothic"/>
                <w:sz w:val="24"/>
                <w:szCs w:val="21"/>
              </w:rPr>
              <w:t>with missing subtrahends and addends</w:t>
            </w:r>
          </w:p>
        </w:tc>
      </w:tr>
    </w:tbl>
    <w:p w14:paraId="34A6A9AB" w14:textId="60898BFE" w:rsidR="00081B50" w:rsidRPr="000D5743" w:rsidRDefault="00081B50" w:rsidP="000D5743">
      <w:pPr>
        <w:rPr>
          <w:rFonts w:ascii="XCCW Joined 1a" w:hAnsi="XCCW Joined 1a" w:cs="Arial"/>
        </w:rPr>
      </w:pPr>
    </w:p>
    <w:sectPr w:rsidR="00081B50" w:rsidRPr="000D5743" w:rsidSect="00E42425">
      <w:pgSz w:w="23811" w:h="16838" w:orient="landscape" w:code="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28BFB5" w14:textId="77777777" w:rsidR="00F91C1C" w:rsidRDefault="00F91C1C" w:rsidP="00264BE9">
      <w:pPr>
        <w:spacing w:after="0" w:line="240" w:lineRule="auto"/>
      </w:pPr>
      <w:r>
        <w:separator/>
      </w:r>
    </w:p>
  </w:endnote>
  <w:endnote w:type="continuationSeparator" w:id="0">
    <w:p w14:paraId="38D2E903" w14:textId="77777777" w:rsidR="00F91C1C" w:rsidRDefault="00F91C1C" w:rsidP="00264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XCCW Joined 1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B97625" w14:textId="77777777" w:rsidR="00F91C1C" w:rsidRDefault="00F91C1C" w:rsidP="00264BE9">
      <w:pPr>
        <w:spacing w:after="0" w:line="240" w:lineRule="auto"/>
      </w:pPr>
      <w:r>
        <w:separator/>
      </w:r>
    </w:p>
  </w:footnote>
  <w:footnote w:type="continuationSeparator" w:id="0">
    <w:p w14:paraId="739DE21A" w14:textId="77777777" w:rsidR="00F91C1C" w:rsidRDefault="00F91C1C" w:rsidP="00264B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3.5pt;height:13.5pt;visibility:visible" o:bullet="t">
        <v:imagedata r:id="rId1" o:title=""/>
      </v:shape>
    </w:pict>
  </w:numPicBullet>
  <w:numPicBullet w:numPicBulletId="1">
    <w:pict>
      <v:shape id="_x0000_i1035" type="#_x0000_t75" style="width:17pt;height:13.5pt;visibility:visible" o:bullet="t">
        <v:imagedata r:id="rId2" o:title=""/>
      </v:shape>
    </w:pict>
  </w:numPicBullet>
  <w:abstractNum w:abstractNumId="0" w15:restartNumberingAfterBreak="0">
    <w:nsid w:val="03481A7C"/>
    <w:multiLevelType w:val="hybridMultilevel"/>
    <w:tmpl w:val="318C32CC"/>
    <w:lvl w:ilvl="0" w:tplc="6E122CC0">
      <w:numFmt w:val="bullet"/>
      <w:lvlText w:val="-"/>
      <w:lvlJc w:val="left"/>
      <w:pPr>
        <w:ind w:left="720" w:hanging="360"/>
      </w:pPr>
      <w:rPr>
        <w:rFonts w:ascii="XCCW Joined 1a" w:eastAsia="Calibri" w:hAnsi="XCCW Joined 1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D7A6F"/>
    <w:multiLevelType w:val="hybridMultilevel"/>
    <w:tmpl w:val="986E5B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E0036"/>
    <w:multiLevelType w:val="hybridMultilevel"/>
    <w:tmpl w:val="7F74094C"/>
    <w:lvl w:ilvl="0" w:tplc="01DA4AAE">
      <w:start w:val="7"/>
      <w:numFmt w:val="bullet"/>
      <w:lvlText w:val="-"/>
      <w:lvlJc w:val="left"/>
      <w:pPr>
        <w:ind w:left="720" w:hanging="360"/>
      </w:pPr>
      <w:rPr>
        <w:rFonts w:ascii="XCCW Joined 1a" w:eastAsia="Calibri" w:hAnsi="XCCW Joined 1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6016B5"/>
    <w:multiLevelType w:val="hybridMultilevel"/>
    <w:tmpl w:val="B07621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9A4180"/>
    <w:multiLevelType w:val="hybridMultilevel"/>
    <w:tmpl w:val="03D8D9EA"/>
    <w:lvl w:ilvl="0" w:tplc="08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5" w15:restartNumberingAfterBreak="0">
    <w:nsid w:val="198C5867"/>
    <w:multiLevelType w:val="hybridMultilevel"/>
    <w:tmpl w:val="22C2C6F0"/>
    <w:lvl w:ilvl="0" w:tplc="72FA5908">
      <w:start w:val="3"/>
      <w:numFmt w:val="bullet"/>
      <w:lvlText w:val="-"/>
      <w:lvlJc w:val="left"/>
      <w:pPr>
        <w:ind w:left="360" w:hanging="360"/>
      </w:pPr>
      <w:rPr>
        <w:rFonts w:ascii="XCCW Joined 1a" w:eastAsia="Calibri" w:hAnsi="XCCW Joined 1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956EAA"/>
    <w:multiLevelType w:val="hybridMultilevel"/>
    <w:tmpl w:val="B86CBBF0"/>
    <w:lvl w:ilvl="0" w:tplc="462C9370">
      <w:start w:val="10"/>
      <w:numFmt w:val="bullet"/>
      <w:lvlText w:val="-"/>
      <w:lvlJc w:val="left"/>
      <w:pPr>
        <w:ind w:left="720" w:hanging="360"/>
      </w:pPr>
      <w:rPr>
        <w:rFonts w:ascii="XCCW Joined 1a" w:eastAsia="Calibri" w:hAnsi="XCCW Joined 1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280BA7"/>
    <w:multiLevelType w:val="hybridMultilevel"/>
    <w:tmpl w:val="4F2A7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7863B1"/>
    <w:multiLevelType w:val="hybridMultilevel"/>
    <w:tmpl w:val="94EA39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388"/>
    <w:multiLevelType w:val="hybridMultilevel"/>
    <w:tmpl w:val="48602344"/>
    <w:lvl w:ilvl="0" w:tplc="D3A04D3A"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E35D73"/>
    <w:multiLevelType w:val="hybridMultilevel"/>
    <w:tmpl w:val="0EF8A9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7D7D6B"/>
    <w:multiLevelType w:val="hybridMultilevel"/>
    <w:tmpl w:val="DFE4C0EC"/>
    <w:lvl w:ilvl="0" w:tplc="EEB89670">
      <w:numFmt w:val="bullet"/>
      <w:lvlText w:val="-"/>
      <w:lvlJc w:val="left"/>
      <w:pPr>
        <w:ind w:left="720" w:hanging="360"/>
      </w:pPr>
      <w:rPr>
        <w:rFonts w:ascii="XCCW Joined 1a" w:eastAsia="Calibri" w:hAnsi="XCCW Joined 1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5E6152"/>
    <w:multiLevelType w:val="hybridMultilevel"/>
    <w:tmpl w:val="8FD6A5EC"/>
    <w:lvl w:ilvl="0" w:tplc="D3A04D3A"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1F0DCB"/>
    <w:multiLevelType w:val="hybridMultilevel"/>
    <w:tmpl w:val="9C9A5368"/>
    <w:lvl w:ilvl="0" w:tplc="D3A04D3A"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D27D2E"/>
    <w:multiLevelType w:val="hybridMultilevel"/>
    <w:tmpl w:val="364442D2"/>
    <w:lvl w:ilvl="0" w:tplc="8E7A4A00">
      <w:numFmt w:val="bullet"/>
      <w:lvlText w:val="-"/>
      <w:lvlJc w:val="left"/>
      <w:pPr>
        <w:ind w:left="720" w:hanging="360"/>
      </w:pPr>
      <w:rPr>
        <w:rFonts w:ascii="XCCW Joined 1a" w:eastAsia="Calibri" w:hAnsi="XCCW Joined 1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5D628C"/>
    <w:multiLevelType w:val="hybridMultilevel"/>
    <w:tmpl w:val="EAD23BBC"/>
    <w:lvl w:ilvl="0" w:tplc="C1A69B8C">
      <w:start w:val="3"/>
      <w:numFmt w:val="bullet"/>
      <w:lvlText w:val="-"/>
      <w:lvlJc w:val="left"/>
      <w:pPr>
        <w:ind w:left="450" w:hanging="360"/>
      </w:pPr>
      <w:rPr>
        <w:rFonts w:ascii="XCCW Joined 1a" w:eastAsia="Calibri" w:hAnsi="XCCW Joined 1a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6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DF07CB"/>
    <w:multiLevelType w:val="hybridMultilevel"/>
    <w:tmpl w:val="3EC8E9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8C5C0D"/>
    <w:multiLevelType w:val="hybridMultilevel"/>
    <w:tmpl w:val="422AB8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8547FDA"/>
    <w:multiLevelType w:val="hybridMultilevel"/>
    <w:tmpl w:val="552CE380"/>
    <w:lvl w:ilvl="0" w:tplc="D3A04D3A"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C36608"/>
    <w:multiLevelType w:val="hybridMultilevel"/>
    <w:tmpl w:val="34EED872"/>
    <w:lvl w:ilvl="0" w:tplc="D3A04D3A"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9C62F9"/>
    <w:multiLevelType w:val="hybridMultilevel"/>
    <w:tmpl w:val="0B60D870"/>
    <w:lvl w:ilvl="0" w:tplc="08A2A0BE">
      <w:numFmt w:val="bullet"/>
      <w:lvlText w:val="-"/>
      <w:lvlJc w:val="left"/>
      <w:pPr>
        <w:ind w:left="720" w:hanging="360"/>
      </w:pPr>
      <w:rPr>
        <w:rFonts w:ascii="XCCW Joined 1a" w:eastAsia="Calibri" w:hAnsi="XCCW Joined 1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8E1B5D"/>
    <w:multiLevelType w:val="hybridMultilevel"/>
    <w:tmpl w:val="45204778"/>
    <w:lvl w:ilvl="0" w:tplc="CCCC2ABE">
      <w:numFmt w:val="bullet"/>
      <w:lvlText w:val="-"/>
      <w:lvlJc w:val="left"/>
      <w:pPr>
        <w:ind w:left="720" w:hanging="360"/>
      </w:pPr>
      <w:rPr>
        <w:rFonts w:ascii="XCCW Joined 1a" w:eastAsia="Calibri" w:hAnsi="XCCW Joined 1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FE5F60"/>
    <w:multiLevelType w:val="hybridMultilevel"/>
    <w:tmpl w:val="58DEB1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BC1A96"/>
    <w:multiLevelType w:val="hybridMultilevel"/>
    <w:tmpl w:val="DE32D1F6"/>
    <w:lvl w:ilvl="0" w:tplc="FC945478">
      <w:numFmt w:val="bullet"/>
      <w:lvlText w:val="-"/>
      <w:lvlJc w:val="left"/>
      <w:pPr>
        <w:ind w:left="720" w:hanging="360"/>
      </w:pPr>
      <w:rPr>
        <w:rFonts w:ascii="XCCW Joined 1a" w:eastAsia="Calibri" w:hAnsi="XCCW Joined 1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271255"/>
    <w:multiLevelType w:val="hybridMultilevel"/>
    <w:tmpl w:val="EAF8E5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FE5A5C"/>
    <w:multiLevelType w:val="hybridMultilevel"/>
    <w:tmpl w:val="6DD63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844799"/>
    <w:multiLevelType w:val="hybridMultilevel"/>
    <w:tmpl w:val="D6B2127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1CD2EEF"/>
    <w:multiLevelType w:val="hybridMultilevel"/>
    <w:tmpl w:val="777082C8"/>
    <w:lvl w:ilvl="0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0" w15:restartNumberingAfterBreak="0">
    <w:nsid w:val="632C5F89"/>
    <w:multiLevelType w:val="hybridMultilevel"/>
    <w:tmpl w:val="1804CE62"/>
    <w:lvl w:ilvl="0" w:tplc="D3A04D3A"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B233F8"/>
    <w:multiLevelType w:val="hybridMultilevel"/>
    <w:tmpl w:val="BF1C17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7F647D"/>
    <w:multiLevelType w:val="hybridMultilevel"/>
    <w:tmpl w:val="051E9ECC"/>
    <w:lvl w:ilvl="0" w:tplc="D3A04D3A"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9546AD"/>
    <w:multiLevelType w:val="hybridMultilevel"/>
    <w:tmpl w:val="42B23A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7875B6"/>
    <w:multiLevelType w:val="hybridMultilevel"/>
    <w:tmpl w:val="35205A4A"/>
    <w:lvl w:ilvl="0" w:tplc="DF1E4068">
      <w:numFmt w:val="bullet"/>
      <w:lvlText w:val="-"/>
      <w:lvlJc w:val="left"/>
      <w:pPr>
        <w:ind w:left="720" w:hanging="360"/>
      </w:pPr>
      <w:rPr>
        <w:rFonts w:ascii="XCCW Joined 1a" w:eastAsia="Calibri" w:hAnsi="XCCW Joined 1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131C25"/>
    <w:multiLevelType w:val="hybridMultilevel"/>
    <w:tmpl w:val="FB9ACC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F06E6E"/>
    <w:multiLevelType w:val="hybridMultilevel"/>
    <w:tmpl w:val="A28AF7F2"/>
    <w:lvl w:ilvl="0" w:tplc="D3A04D3A">
      <w:numFmt w:val="bullet"/>
      <w:lvlText w:val="-"/>
      <w:lvlJc w:val="left"/>
      <w:pPr>
        <w:ind w:left="81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7" w15:restartNumberingAfterBreak="0">
    <w:nsid w:val="7F982F82"/>
    <w:multiLevelType w:val="hybridMultilevel"/>
    <w:tmpl w:val="15BC23A8"/>
    <w:lvl w:ilvl="0" w:tplc="3C4C9308">
      <w:start w:val="3"/>
      <w:numFmt w:val="bullet"/>
      <w:lvlText w:val="-"/>
      <w:lvlJc w:val="left"/>
      <w:pPr>
        <w:ind w:left="720" w:hanging="360"/>
      </w:pPr>
      <w:rPr>
        <w:rFonts w:ascii="XCCW Joined 1a" w:eastAsia="Calibri" w:hAnsi="XCCW Joined 1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6"/>
  </w:num>
  <w:num w:numId="3">
    <w:abstractNumId w:val="8"/>
  </w:num>
  <w:num w:numId="4">
    <w:abstractNumId w:val="0"/>
  </w:num>
  <w:num w:numId="5">
    <w:abstractNumId w:val="34"/>
  </w:num>
  <w:num w:numId="6">
    <w:abstractNumId w:val="25"/>
  </w:num>
  <w:num w:numId="7">
    <w:abstractNumId w:val="11"/>
  </w:num>
  <w:num w:numId="8">
    <w:abstractNumId w:val="22"/>
  </w:num>
  <w:num w:numId="9">
    <w:abstractNumId w:val="14"/>
  </w:num>
  <w:num w:numId="10">
    <w:abstractNumId w:val="23"/>
  </w:num>
  <w:num w:numId="11">
    <w:abstractNumId w:val="6"/>
  </w:num>
  <w:num w:numId="12">
    <w:abstractNumId w:val="2"/>
  </w:num>
  <w:num w:numId="13">
    <w:abstractNumId w:val="37"/>
  </w:num>
  <w:num w:numId="14">
    <w:abstractNumId w:val="15"/>
  </w:num>
  <w:num w:numId="15">
    <w:abstractNumId w:val="5"/>
  </w:num>
  <w:num w:numId="16">
    <w:abstractNumId w:val="18"/>
  </w:num>
  <w:num w:numId="17">
    <w:abstractNumId w:val="30"/>
  </w:num>
  <w:num w:numId="18">
    <w:abstractNumId w:val="36"/>
  </w:num>
  <w:num w:numId="19">
    <w:abstractNumId w:val="29"/>
  </w:num>
  <w:num w:numId="20">
    <w:abstractNumId w:val="31"/>
  </w:num>
  <w:num w:numId="21">
    <w:abstractNumId w:val="9"/>
  </w:num>
  <w:num w:numId="22">
    <w:abstractNumId w:val="7"/>
  </w:num>
  <w:num w:numId="23">
    <w:abstractNumId w:val="33"/>
  </w:num>
  <w:num w:numId="24">
    <w:abstractNumId w:val="12"/>
  </w:num>
  <w:num w:numId="25">
    <w:abstractNumId w:val="13"/>
  </w:num>
  <w:num w:numId="26">
    <w:abstractNumId w:val="35"/>
  </w:num>
  <w:num w:numId="27">
    <w:abstractNumId w:val="27"/>
  </w:num>
  <w:num w:numId="28">
    <w:abstractNumId w:val="20"/>
  </w:num>
  <w:num w:numId="29">
    <w:abstractNumId w:val="21"/>
  </w:num>
  <w:num w:numId="30">
    <w:abstractNumId w:val="32"/>
  </w:num>
  <w:num w:numId="31">
    <w:abstractNumId w:val="3"/>
  </w:num>
  <w:num w:numId="32">
    <w:abstractNumId w:val="28"/>
  </w:num>
  <w:num w:numId="33">
    <w:abstractNumId w:val="10"/>
  </w:num>
  <w:num w:numId="34">
    <w:abstractNumId w:val="24"/>
  </w:num>
  <w:num w:numId="35">
    <w:abstractNumId w:val="26"/>
  </w:num>
  <w:num w:numId="36">
    <w:abstractNumId w:val="4"/>
  </w:num>
  <w:num w:numId="37">
    <w:abstractNumId w:val="1"/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992"/>
    <w:rsid w:val="00010C1B"/>
    <w:rsid w:val="00010E3B"/>
    <w:rsid w:val="00016992"/>
    <w:rsid w:val="00023063"/>
    <w:rsid w:val="00023787"/>
    <w:rsid w:val="00027D67"/>
    <w:rsid w:val="00035AEA"/>
    <w:rsid w:val="000361C2"/>
    <w:rsid w:val="00045F11"/>
    <w:rsid w:val="00051C9F"/>
    <w:rsid w:val="00053642"/>
    <w:rsid w:val="00056165"/>
    <w:rsid w:val="000607A4"/>
    <w:rsid w:val="00060AB9"/>
    <w:rsid w:val="00071621"/>
    <w:rsid w:val="00076CEC"/>
    <w:rsid w:val="0008143F"/>
    <w:rsid w:val="000816AD"/>
    <w:rsid w:val="00081B50"/>
    <w:rsid w:val="000941FE"/>
    <w:rsid w:val="000A23E3"/>
    <w:rsid w:val="000A6349"/>
    <w:rsid w:val="000B0AD3"/>
    <w:rsid w:val="000B1692"/>
    <w:rsid w:val="000B3E3A"/>
    <w:rsid w:val="000B43D7"/>
    <w:rsid w:val="000B5FB3"/>
    <w:rsid w:val="000C5A1A"/>
    <w:rsid w:val="000D541A"/>
    <w:rsid w:val="000D5743"/>
    <w:rsid w:val="000E2CAC"/>
    <w:rsid w:val="000E32ED"/>
    <w:rsid w:val="000E44CF"/>
    <w:rsid w:val="000F0479"/>
    <w:rsid w:val="000F166B"/>
    <w:rsid w:val="00105BD8"/>
    <w:rsid w:val="001131EF"/>
    <w:rsid w:val="00121903"/>
    <w:rsid w:val="0012234F"/>
    <w:rsid w:val="00123266"/>
    <w:rsid w:val="00125770"/>
    <w:rsid w:val="00127546"/>
    <w:rsid w:val="00136EF6"/>
    <w:rsid w:val="00147A6F"/>
    <w:rsid w:val="00152763"/>
    <w:rsid w:val="00153E4B"/>
    <w:rsid w:val="001559AE"/>
    <w:rsid w:val="00164F6D"/>
    <w:rsid w:val="00166FB6"/>
    <w:rsid w:val="00170535"/>
    <w:rsid w:val="00170F19"/>
    <w:rsid w:val="00173389"/>
    <w:rsid w:val="00191EFB"/>
    <w:rsid w:val="001A4754"/>
    <w:rsid w:val="001A49B9"/>
    <w:rsid w:val="001D0046"/>
    <w:rsid w:val="001D31DF"/>
    <w:rsid w:val="001D4299"/>
    <w:rsid w:val="001D74A7"/>
    <w:rsid w:val="001E235B"/>
    <w:rsid w:val="001F00A3"/>
    <w:rsid w:val="001F72AA"/>
    <w:rsid w:val="00206FBC"/>
    <w:rsid w:val="00211A70"/>
    <w:rsid w:val="00212857"/>
    <w:rsid w:val="00212926"/>
    <w:rsid w:val="00216216"/>
    <w:rsid w:val="00217FEB"/>
    <w:rsid w:val="00220DAA"/>
    <w:rsid w:val="00230A08"/>
    <w:rsid w:val="0023200B"/>
    <w:rsid w:val="0025128A"/>
    <w:rsid w:val="0025226F"/>
    <w:rsid w:val="0025631C"/>
    <w:rsid w:val="00264BE9"/>
    <w:rsid w:val="00273B6C"/>
    <w:rsid w:val="00276347"/>
    <w:rsid w:val="0029226B"/>
    <w:rsid w:val="00292F6F"/>
    <w:rsid w:val="0029648F"/>
    <w:rsid w:val="002A2318"/>
    <w:rsid w:val="002A47E6"/>
    <w:rsid w:val="002A603A"/>
    <w:rsid w:val="002A70DF"/>
    <w:rsid w:val="002A7623"/>
    <w:rsid w:val="002A7C76"/>
    <w:rsid w:val="002B1535"/>
    <w:rsid w:val="002B2319"/>
    <w:rsid w:val="002B3DDC"/>
    <w:rsid w:val="002B4589"/>
    <w:rsid w:val="002B5018"/>
    <w:rsid w:val="002C4A81"/>
    <w:rsid w:val="002C5613"/>
    <w:rsid w:val="002C7826"/>
    <w:rsid w:val="002D50BA"/>
    <w:rsid w:val="002D6BF2"/>
    <w:rsid w:val="002E59FB"/>
    <w:rsid w:val="002E5F53"/>
    <w:rsid w:val="002F1D82"/>
    <w:rsid w:val="002F4ED2"/>
    <w:rsid w:val="002F5693"/>
    <w:rsid w:val="002F6CBB"/>
    <w:rsid w:val="00313CCB"/>
    <w:rsid w:val="0032480A"/>
    <w:rsid w:val="003264F0"/>
    <w:rsid w:val="00330D33"/>
    <w:rsid w:val="00331046"/>
    <w:rsid w:val="0033186F"/>
    <w:rsid w:val="00331A8C"/>
    <w:rsid w:val="0033632B"/>
    <w:rsid w:val="00340460"/>
    <w:rsid w:val="00343D01"/>
    <w:rsid w:val="003440A5"/>
    <w:rsid w:val="00362E63"/>
    <w:rsid w:val="00365425"/>
    <w:rsid w:val="00371C9A"/>
    <w:rsid w:val="00372502"/>
    <w:rsid w:val="00376782"/>
    <w:rsid w:val="00383B0E"/>
    <w:rsid w:val="00392E3C"/>
    <w:rsid w:val="00395C2C"/>
    <w:rsid w:val="003961E2"/>
    <w:rsid w:val="003A00C1"/>
    <w:rsid w:val="003A7CB0"/>
    <w:rsid w:val="003B18B7"/>
    <w:rsid w:val="003B6659"/>
    <w:rsid w:val="003B73BD"/>
    <w:rsid w:val="003D23E9"/>
    <w:rsid w:val="003D4754"/>
    <w:rsid w:val="003D60F7"/>
    <w:rsid w:val="003E42EB"/>
    <w:rsid w:val="003E4BAB"/>
    <w:rsid w:val="003F3DD4"/>
    <w:rsid w:val="00422F43"/>
    <w:rsid w:val="00431FC3"/>
    <w:rsid w:val="00461DF9"/>
    <w:rsid w:val="00482841"/>
    <w:rsid w:val="0048352C"/>
    <w:rsid w:val="00485708"/>
    <w:rsid w:val="0048582C"/>
    <w:rsid w:val="00485DC0"/>
    <w:rsid w:val="00490C5B"/>
    <w:rsid w:val="00493311"/>
    <w:rsid w:val="00496B9D"/>
    <w:rsid w:val="004A36B6"/>
    <w:rsid w:val="004B4219"/>
    <w:rsid w:val="004B7CF2"/>
    <w:rsid w:val="004C4F3B"/>
    <w:rsid w:val="004C5984"/>
    <w:rsid w:val="004C7939"/>
    <w:rsid w:val="004D0C67"/>
    <w:rsid w:val="004D1509"/>
    <w:rsid w:val="004D4C7F"/>
    <w:rsid w:val="004E428C"/>
    <w:rsid w:val="004E6078"/>
    <w:rsid w:val="004E6BDA"/>
    <w:rsid w:val="004F7316"/>
    <w:rsid w:val="004F735D"/>
    <w:rsid w:val="00501941"/>
    <w:rsid w:val="00502778"/>
    <w:rsid w:val="005038F4"/>
    <w:rsid w:val="0051591E"/>
    <w:rsid w:val="00520042"/>
    <w:rsid w:val="00525FF8"/>
    <w:rsid w:val="00526927"/>
    <w:rsid w:val="005333F5"/>
    <w:rsid w:val="005568BB"/>
    <w:rsid w:val="00565814"/>
    <w:rsid w:val="0057661F"/>
    <w:rsid w:val="00581276"/>
    <w:rsid w:val="00582C91"/>
    <w:rsid w:val="00590837"/>
    <w:rsid w:val="00597B2A"/>
    <w:rsid w:val="005A010C"/>
    <w:rsid w:val="005A2E8C"/>
    <w:rsid w:val="005A3047"/>
    <w:rsid w:val="005B0DBC"/>
    <w:rsid w:val="005B6EF6"/>
    <w:rsid w:val="005C4A2A"/>
    <w:rsid w:val="005C4D8E"/>
    <w:rsid w:val="005D3EDE"/>
    <w:rsid w:val="005E040E"/>
    <w:rsid w:val="005E437E"/>
    <w:rsid w:val="005E4D1C"/>
    <w:rsid w:val="005F078D"/>
    <w:rsid w:val="005F7E8A"/>
    <w:rsid w:val="006034E1"/>
    <w:rsid w:val="00603C4A"/>
    <w:rsid w:val="00605193"/>
    <w:rsid w:val="0061197F"/>
    <w:rsid w:val="00612015"/>
    <w:rsid w:val="00621808"/>
    <w:rsid w:val="006316E3"/>
    <w:rsid w:val="0063413A"/>
    <w:rsid w:val="0063769A"/>
    <w:rsid w:val="006441A9"/>
    <w:rsid w:val="006454D9"/>
    <w:rsid w:val="006513A0"/>
    <w:rsid w:val="006526CE"/>
    <w:rsid w:val="00652CC4"/>
    <w:rsid w:val="0065662D"/>
    <w:rsid w:val="00656DA2"/>
    <w:rsid w:val="00660251"/>
    <w:rsid w:val="006612B2"/>
    <w:rsid w:val="0066440D"/>
    <w:rsid w:val="0066703B"/>
    <w:rsid w:val="00671718"/>
    <w:rsid w:val="00672D48"/>
    <w:rsid w:val="00681B46"/>
    <w:rsid w:val="00684436"/>
    <w:rsid w:val="00690CB5"/>
    <w:rsid w:val="00693FDF"/>
    <w:rsid w:val="006950B8"/>
    <w:rsid w:val="00696F28"/>
    <w:rsid w:val="006A5E94"/>
    <w:rsid w:val="006B248F"/>
    <w:rsid w:val="006C7ACC"/>
    <w:rsid w:val="006D10DF"/>
    <w:rsid w:val="006E693B"/>
    <w:rsid w:val="006F27BA"/>
    <w:rsid w:val="00706BC9"/>
    <w:rsid w:val="007156F1"/>
    <w:rsid w:val="00727CE2"/>
    <w:rsid w:val="007500D8"/>
    <w:rsid w:val="00752702"/>
    <w:rsid w:val="00757464"/>
    <w:rsid w:val="00760D67"/>
    <w:rsid w:val="007656A7"/>
    <w:rsid w:val="0076612B"/>
    <w:rsid w:val="00774543"/>
    <w:rsid w:val="00775F4B"/>
    <w:rsid w:val="0078235C"/>
    <w:rsid w:val="00787462"/>
    <w:rsid w:val="00787CE3"/>
    <w:rsid w:val="00794B30"/>
    <w:rsid w:val="00794B94"/>
    <w:rsid w:val="00796451"/>
    <w:rsid w:val="007A15C9"/>
    <w:rsid w:val="007A4606"/>
    <w:rsid w:val="007A4DDC"/>
    <w:rsid w:val="007B1C43"/>
    <w:rsid w:val="007B3336"/>
    <w:rsid w:val="007B401B"/>
    <w:rsid w:val="007C1999"/>
    <w:rsid w:val="007D0AE8"/>
    <w:rsid w:val="007D3C19"/>
    <w:rsid w:val="007D3FE8"/>
    <w:rsid w:val="007E6DCA"/>
    <w:rsid w:val="007F0A2C"/>
    <w:rsid w:val="007F0B37"/>
    <w:rsid w:val="007F22A4"/>
    <w:rsid w:val="007F386B"/>
    <w:rsid w:val="007F4352"/>
    <w:rsid w:val="007F48B8"/>
    <w:rsid w:val="007F7927"/>
    <w:rsid w:val="008046C3"/>
    <w:rsid w:val="00805451"/>
    <w:rsid w:val="0081503C"/>
    <w:rsid w:val="008237B1"/>
    <w:rsid w:val="00830CD5"/>
    <w:rsid w:val="0083276E"/>
    <w:rsid w:val="0083440D"/>
    <w:rsid w:val="00835DDE"/>
    <w:rsid w:val="00837476"/>
    <w:rsid w:val="008374B6"/>
    <w:rsid w:val="00843496"/>
    <w:rsid w:val="0084638B"/>
    <w:rsid w:val="00852F8C"/>
    <w:rsid w:val="00855CD2"/>
    <w:rsid w:val="00865233"/>
    <w:rsid w:val="008749D8"/>
    <w:rsid w:val="00884101"/>
    <w:rsid w:val="0088484E"/>
    <w:rsid w:val="0088548C"/>
    <w:rsid w:val="008A40BC"/>
    <w:rsid w:val="008B518E"/>
    <w:rsid w:val="008C0AEB"/>
    <w:rsid w:val="008D4A69"/>
    <w:rsid w:val="008E0B37"/>
    <w:rsid w:val="008E0EE6"/>
    <w:rsid w:val="008F024F"/>
    <w:rsid w:val="008F482C"/>
    <w:rsid w:val="00900413"/>
    <w:rsid w:val="00901EF8"/>
    <w:rsid w:val="009063A0"/>
    <w:rsid w:val="00906C8E"/>
    <w:rsid w:val="00906D5E"/>
    <w:rsid w:val="009233A5"/>
    <w:rsid w:val="00926307"/>
    <w:rsid w:val="009267D8"/>
    <w:rsid w:val="00930250"/>
    <w:rsid w:val="009341CB"/>
    <w:rsid w:val="00941E09"/>
    <w:rsid w:val="0095041A"/>
    <w:rsid w:val="00955A5B"/>
    <w:rsid w:val="00957A5D"/>
    <w:rsid w:val="00962709"/>
    <w:rsid w:val="00962D5E"/>
    <w:rsid w:val="00963FE7"/>
    <w:rsid w:val="00964789"/>
    <w:rsid w:val="009652B8"/>
    <w:rsid w:val="009674F4"/>
    <w:rsid w:val="0097163B"/>
    <w:rsid w:val="00972266"/>
    <w:rsid w:val="00994816"/>
    <w:rsid w:val="009A62CD"/>
    <w:rsid w:val="009B1800"/>
    <w:rsid w:val="009B4C5B"/>
    <w:rsid w:val="009B7ECC"/>
    <w:rsid w:val="009C1B55"/>
    <w:rsid w:val="009C48CD"/>
    <w:rsid w:val="009C4C57"/>
    <w:rsid w:val="009C71AB"/>
    <w:rsid w:val="009D0996"/>
    <w:rsid w:val="009D3E17"/>
    <w:rsid w:val="009D41BE"/>
    <w:rsid w:val="009E5A5F"/>
    <w:rsid w:val="009F56CC"/>
    <w:rsid w:val="009F6124"/>
    <w:rsid w:val="00A00B77"/>
    <w:rsid w:val="00A056AE"/>
    <w:rsid w:val="00A11944"/>
    <w:rsid w:val="00A212A2"/>
    <w:rsid w:val="00A355E7"/>
    <w:rsid w:val="00A41F02"/>
    <w:rsid w:val="00A43905"/>
    <w:rsid w:val="00A67710"/>
    <w:rsid w:val="00A73097"/>
    <w:rsid w:val="00A86D91"/>
    <w:rsid w:val="00A87737"/>
    <w:rsid w:val="00AA4D9D"/>
    <w:rsid w:val="00AA5F1E"/>
    <w:rsid w:val="00AB381B"/>
    <w:rsid w:val="00AB4FDD"/>
    <w:rsid w:val="00AB586E"/>
    <w:rsid w:val="00AC4247"/>
    <w:rsid w:val="00AC55E5"/>
    <w:rsid w:val="00AC63F4"/>
    <w:rsid w:val="00AC7A58"/>
    <w:rsid w:val="00AD1514"/>
    <w:rsid w:val="00AD7E8F"/>
    <w:rsid w:val="00AE1A32"/>
    <w:rsid w:val="00AE21D0"/>
    <w:rsid w:val="00AE548E"/>
    <w:rsid w:val="00AF5194"/>
    <w:rsid w:val="00B025BF"/>
    <w:rsid w:val="00B04AD3"/>
    <w:rsid w:val="00B107AA"/>
    <w:rsid w:val="00B26610"/>
    <w:rsid w:val="00B34B58"/>
    <w:rsid w:val="00B5034D"/>
    <w:rsid w:val="00B52627"/>
    <w:rsid w:val="00B551D2"/>
    <w:rsid w:val="00B6768F"/>
    <w:rsid w:val="00B67E7B"/>
    <w:rsid w:val="00B77168"/>
    <w:rsid w:val="00B84502"/>
    <w:rsid w:val="00B864AA"/>
    <w:rsid w:val="00B87E6F"/>
    <w:rsid w:val="00B9270B"/>
    <w:rsid w:val="00B94922"/>
    <w:rsid w:val="00B96E9A"/>
    <w:rsid w:val="00B9745C"/>
    <w:rsid w:val="00BA0D21"/>
    <w:rsid w:val="00BA5546"/>
    <w:rsid w:val="00BB0419"/>
    <w:rsid w:val="00BB0894"/>
    <w:rsid w:val="00BB3956"/>
    <w:rsid w:val="00BC00B4"/>
    <w:rsid w:val="00BC0FE2"/>
    <w:rsid w:val="00BC3C0D"/>
    <w:rsid w:val="00BC4D51"/>
    <w:rsid w:val="00BC6650"/>
    <w:rsid w:val="00BE1123"/>
    <w:rsid w:val="00BE39D6"/>
    <w:rsid w:val="00BF6354"/>
    <w:rsid w:val="00C04480"/>
    <w:rsid w:val="00C07905"/>
    <w:rsid w:val="00C1224C"/>
    <w:rsid w:val="00C24C95"/>
    <w:rsid w:val="00C3231C"/>
    <w:rsid w:val="00C32BE0"/>
    <w:rsid w:val="00C53E96"/>
    <w:rsid w:val="00C70BC5"/>
    <w:rsid w:val="00C75CDE"/>
    <w:rsid w:val="00C90B7A"/>
    <w:rsid w:val="00C92E6E"/>
    <w:rsid w:val="00CD1399"/>
    <w:rsid w:val="00CD54AC"/>
    <w:rsid w:val="00CE2883"/>
    <w:rsid w:val="00CE4DCA"/>
    <w:rsid w:val="00CE5C8B"/>
    <w:rsid w:val="00D069FF"/>
    <w:rsid w:val="00D12ED8"/>
    <w:rsid w:val="00D136AF"/>
    <w:rsid w:val="00D246FF"/>
    <w:rsid w:val="00D2746E"/>
    <w:rsid w:val="00D31F6C"/>
    <w:rsid w:val="00D33AFC"/>
    <w:rsid w:val="00D457FD"/>
    <w:rsid w:val="00D458D1"/>
    <w:rsid w:val="00D6044E"/>
    <w:rsid w:val="00D67B50"/>
    <w:rsid w:val="00D73888"/>
    <w:rsid w:val="00D739A1"/>
    <w:rsid w:val="00D7578F"/>
    <w:rsid w:val="00D75A33"/>
    <w:rsid w:val="00D76404"/>
    <w:rsid w:val="00D80219"/>
    <w:rsid w:val="00D806B1"/>
    <w:rsid w:val="00D80C9F"/>
    <w:rsid w:val="00D8749D"/>
    <w:rsid w:val="00D92DB5"/>
    <w:rsid w:val="00DA700A"/>
    <w:rsid w:val="00DA7408"/>
    <w:rsid w:val="00DA7EB0"/>
    <w:rsid w:val="00DB0E54"/>
    <w:rsid w:val="00DB3E71"/>
    <w:rsid w:val="00DB4844"/>
    <w:rsid w:val="00DB5517"/>
    <w:rsid w:val="00DC0A1D"/>
    <w:rsid w:val="00DC0EE8"/>
    <w:rsid w:val="00DC3493"/>
    <w:rsid w:val="00DD3CFC"/>
    <w:rsid w:val="00DD7F33"/>
    <w:rsid w:val="00E12CD2"/>
    <w:rsid w:val="00E219BD"/>
    <w:rsid w:val="00E255C4"/>
    <w:rsid w:val="00E33683"/>
    <w:rsid w:val="00E35227"/>
    <w:rsid w:val="00E42356"/>
    <w:rsid w:val="00E42425"/>
    <w:rsid w:val="00E450CE"/>
    <w:rsid w:val="00E47DD1"/>
    <w:rsid w:val="00E5067A"/>
    <w:rsid w:val="00E56128"/>
    <w:rsid w:val="00E60449"/>
    <w:rsid w:val="00E60648"/>
    <w:rsid w:val="00E61D19"/>
    <w:rsid w:val="00E762F7"/>
    <w:rsid w:val="00E9282E"/>
    <w:rsid w:val="00E9767D"/>
    <w:rsid w:val="00EA08E9"/>
    <w:rsid w:val="00EA0A2E"/>
    <w:rsid w:val="00EA49F4"/>
    <w:rsid w:val="00EA5D67"/>
    <w:rsid w:val="00EB338A"/>
    <w:rsid w:val="00EB3624"/>
    <w:rsid w:val="00EB36B8"/>
    <w:rsid w:val="00EB40D4"/>
    <w:rsid w:val="00EB5CA9"/>
    <w:rsid w:val="00EC14BE"/>
    <w:rsid w:val="00EC1AF1"/>
    <w:rsid w:val="00ED059A"/>
    <w:rsid w:val="00ED34ED"/>
    <w:rsid w:val="00EF0EEC"/>
    <w:rsid w:val="00EF1C56"/>
    <w:rsid w:val="00EF4D7A"/>
    <w:rsid w:val="00EF521A"/>
    <w:rsid w:val="00F05EA0"/>
    <w:rsid w:val="00F23746"/>
    <w:rsid w:val="00F31FF2"/>
    <w:rsid w:val="00F34022"/>
    <w:rsid w:val="00F35FF7"/>
    <w:rsid w:val="00F375A9"/>
    <w:rsid w:val="00F54693"/>
    <w:rsid w:val="00F615AE"/>
    <w:rsid w:val="00F7179A"/>
    <w:rsid w:val="00F71992"/>
    <w:rsid w:val="00F77A06"/>
    <w:rsid w:val="00F83FC9"/>
    <w:rsid w:val="00F91C1C"/>
    <w:rsid w:val="00F92207"/>
    <w:rsid w:val="00F959BE"/>
    <w:rsid w:val="00FA31A9"/>
    <w:rsid w:val="00FA7401"/>
    <w:rsid w:val="00FC43FE"/>
    <w:rsid w:val="00FC71C1"/>
    <w:rsid w:val="00FD57C0"/>
    <w:rsid w:val="00FD60DE"/>
    <w:rsid w:val="00FD78EC"/>
    <w:rsid w:val="00FE3A8D"/>
    <w:rsid w:val="00FF3371"/>
    <w:rsid w:val="00FF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E24A7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016992"/>
    <w:pPr>
      <w:spacing w:after="160" w:line="25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  <w:style w:type="paragraph" w:styleId="NoSpacing">
    <w:name w:val="No Spacing"/>
    <w:uiPriority w:val="1"/>
    <w:qFormat/>
    <w:rsid w:val="00016992"/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01699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DB3E71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B3E71"/>
    <w:rPr>
      <w:rFonts w:ascii="Consolas" w:eastAsia="Calibri" w:hAnsi="Consolas" w:cs="Consolas"/>
      <w:sz w:val="21"/>
      <w:szCs w:val="21"/>
      <w:lang w:eastAsia="en-US"/>
    </w:rPr>
  </w:style>
  <w:style w:type="paragraph" w:styleId="Header">
    <w:name w:val="header"/>
    <w:basedOn w:val="Normal"/>
    <w:link w:val="HeaderChar"/>
    <w:unhideWhenUsed/>
    <w:rsid w:val="00264B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264BE9"/>
    <w:rPr>
      <w:rFonts w:ascii="Calibri" w:eastAsia="Calibri" w:hAnsi="Calibri"/>
      <w:sz w:val="22"/>
      <w:szCs w:val="22"/>
      <w:lang w:eastAsia="en-US"/>
    </w:rPr>
  </w:style>
  <w:style w:type="paragraph" w:styleId="Footer">
    <w:name w:val="footer"/>
    <w:basedOn w:val="Normal"/>
    <w:link w:val="FooterChar"/>
    <w:unhideWhenUsed/>
    <w:rsid w:val="00264B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264BE9"/>
    <w:rPr>
      <w:rFonts w:ascii="Calibri" w:eastAsia="Calibri" w:hAnsi="Calibri"/>
      <w:sz w:val="22"/>
      <w:szCs w:val="22"/>
      <w:lang w:eastAsia="en-US"/>
    </w:rPr>
  </w:style>
  <w:style w:type="paragraph" w:customStyle="1" w:styleId="xmsonormal">
    <w:name w:val="x_msonormal"/>
    <w:basedOn w:val="Normal"/>
    <w:rsid w:val="002A23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3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e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EDF06F9C1F34BAA726FA8E4F2603E" ma:contentTypeVersion="10" ma:contentTypeDescription="Create a new document." ma:contentTypeScope="" ma:versionID="882f177fd0bd5e5386df4fd53a175773">
  <xsd:schema xmlns:xsd="http://www.w3.org/2001/XMLSchema" xmlns:xs="http://www.w3.org/2001/XMLSchema" xmlns:p="http://schemas.microsoft.com/office/2006/metadata/properties" xmlns:ns3="7376a137-d739-4253-bf12-b59371893a18" xmlns:ns4="d305b3c3-933d-4750-9937-786fa49e758b" targetNamespace="http://schemas.microsoft.com/office/2006/metadata/properties" ma:root="true" ma:fieldsID="b750b460a2e1add02c91a0d51daf44ec" ns3:_="" ns4:_="">
    <xsd:import namespace="7376a137-d739-4253-bf12-b59371893a18"/>
    <xsd:import namespace="d305b3c3-933d-4750-9937-786fa49e758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76a137-d739-4253-bf12-b59371893a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05b3c3-933d-4750-9937-786fa49e758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31CC207-138F-4B00-9C42-5ECA9ECE36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76a137-d739-4253-bf12-b59371893a18"/>
    <ds:schemaRef ds:uri="d305b3c3-933d-4750-9937-786fa49e75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762B25-5D13-4EC7-A9F8-0FFCB8CBC4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5A771E-7C14-4349-8743-60526FF1938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JoinitC1</Template>
  <TotalTime>0</TotalTime>
  <Pages>2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Lindsey Birrell</dc:creator>
  <cp:keywords/>
  <dc:description/>
  <cp:lastModifiedBy>Sue Fraser</cp:lastModifiedBy>
  <cp:revision>2</cp:revision>
  <cp:lastPrinted>2019-08-19T11:44:00Z</cp:lastPrinted>
  <dcterms:created xsi:type="dcterms:W3CDTF">2020-03-30T06:53:00Z</dcterms:created>
  <dcterms:modified xsi:type="dcterms:W3CDTF">2020-03-30T06:53:00Z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0x010100DA5EDF06F9C1F34BAA726FA8E4F2603E</vt:lpwstr>
  </property>
</Properties>
</file>